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31F45" w:rsidRPr="00F10098" w:rsidRDefault="00D95C6D" w:rsidP="00D95C6D">
      <w:pPr>
        <w:spacing w:line="240" w:lineRule="atLeast"/>
        <w:rPr>
          <w:sz w:val="24"/>
          <w:szCs w:val="24"/>
        </w:rPr>
      </w:pPr>
      <w:r>
        <w:t xml:space="preserve">                                                                                               </w:t>
      </w:r>
      <w:r w:rsidR="00F10098">
        <w:t xml:space="preserve">                         </w:t>
      </w:r>
      <w:r w:rsidR="00431F45" w:rsidRPr="00F10098">
        <w:rPr>
          <w:sz w:val="24"/>
          <w:szCs w:val="24"/>
        </w:rPr>
        <w:t>Приложение</w:t>
      </w:r>
      <w:r w:rsidRPr="00F10098">
        <w:rPr>
          <w:sz w:val="24"/>
          <w:szCs w:val="24"/>
        </w:rPr>
        <w:t xml:space="preserve"> </w:t>
      </w:r>
      <w:r w:rsidR="00A9607B" w:rsidRPr="00F10098">
        <w:rPr>
          <w:sz w:val="24"/>
          <w:szCs w:val="24"/>
        </w:rPr>
        <w:t>1</w:t>
      </w:r>
      <w:r w:rsidR="00431F45" w:rsidRPr="00F10098">
        <w:rPr>
          <w:sz w:val="24"/>
          <w:szCs w:val="24"/>
        </w:rPr>
        <w:t xml:space="preserve"> к постановлению</w:t>
      </w:r>
    </w:p>
    <w:p w:rsidR="00D95C6D" w:rsidRPr="00F10098" w:rsidRDefault="00D95C6D" w:rsidP="00D95C6D">
      <w:pPr>
        <w:tabs>
          <w:tab w:val="left" w:pos="6521"/>
        </w:tabs>
        <w:spacing w:line="240" w:lineRule="atLeast"/>
        <w:ind w:left="1985" w:right="-144"/>
        <w:jc w:val="center"/>
        <w:rPr>
          <w:sz w:val="24"/>
          <w:szCs w:val="24"/>
        </w:rPr>
      </w:pPr>
      <w:r w:rsidRPr="00F10098">
        <w:rPr>
          <w:sz w:val="24"/>
          <w:szCs w:val="24"/>
        </w:rPr>
        <w:t xml:space="preserve">                                               </w:t>
      </w:r>
      <w:r w:rsidR="00F10098">
        <w:rPr>
          <w:sz w:val="24"/>
          <w:szCs w:val="24"/>
        </w:rPr>
        <w:t xml:space="preserve">                   </w:t>
      </w:r>
      <w:r w:rsidR="00F10098" w:rsidRPr="00F10098">
        <w:rPr>
          <w:sz w:val="24"/>
          <w:szCs w:val="24"/>
        </w:rPr>
        <w:t xml:space="preserve"> </w:t>
      </w:r>
      <w:r w:rsidR="00431F45" w:rsidRPr="00F10098">
        <w:rPr>
          <w:sz w:val="24"/>
          <w:szCs w:val="24"/>
        </w:rPr>
        <w:t xml:space="preserve">администрации </w:t>
      </w:r>
      <w:proofErr w:type="gramStart"/>
      <w:r w:rsidR="00A9607B" w:rsidRPr="00F10098">
        <w:rPr>
          <w:sz w:val="24"/>
          <w:szCs w:val="24"/>
        </w:rPr>
        <w:t>Иркутс</w:t>
      </w:r>
      <w:r w:rsidR="00FC4ABF" w:rsidRPr="00F10098">
        <w:rPr>
          <w:sz w:val="24"/>
          <w:szCs w:val="24"/>
        </w:rPr>
        <w:t>кого</w:t>
      </w:r>
      <w:proofErr w:type="gramEnd"/>
      <w:r w:rsidR="00A9607B" w:rsidRPr="00F10098">
        <w:rPr>
          <w:sz w:val="24"/>
          <w:szCs w:val="24"/>
        </w:rPr>
        <w:t xml:space="preserve"> районного</w:t>
      </w:r>
      <w:r w:rsidRPr="00F10098">
        <w:rPr>
          <w:sz w:val="24"/>
          <w:szCs w:val="24"/>
        </w:rPr>
        <w:t xml:space="preserve"> </w:t>
      </w:r>
    </w:p>
    <w:p w:rsidR="00D95C6D" w:rsidRPr="00F10098" w:rsidRDefault="00D95C6D" w:rsidP="00D95C6D">
      <w:pPr>
        <w:tabs>
          <w:tab w:val="left" w:pos="6521"/>
        </w:tabs>
        <w:spacing w:line="240" w:lineRule="atLeast"/>
        <w:ind w:left="1985" w:right="-144"/>
        <w:jc w:val="center"/>
        <w:rPr>
          <w:sz w:val="24"/>
          <w:szCs w:val="24"/>
        </w:rPr>
      </w:pPr>
      <w:r w:rsidRPr="00F10098">
        <w:rPr>
          <w:sz w:val="24"/>
          <w:szCs w:val="24"/>
        </w:rPr>
        <w:t xml:space="preserve">                                </w:t>
      </w:r>
      <w:r w:rsidR="00F10098">
        <w:rPr>
          <w:sz w:val="24"/>
          <w:szCs w:val="24"/>
        </w:rPr>
        <w:t xml:space="preserve">              </w:t>
      </w:r>
      <w:r w:rsidR="00F10098">
        <w:rPr>
          <w:sz w:val="24"/>
          <w:szCs w:val="24"/>
          <w:lang w:val="en-US"/>
        </w:rPr>
        <w:t xml:space="preserve">      </w:t>
      </w:r>
      <w:bookmarkStart w:id="0" w:name="_GoBack"/>
      <w:bookmarkEnd w:id="0"/>
      <w:r w:rsidRPr="00F10098">
        <w:rPr>
          <w:sz w:val="24"/>
          <w:szCs w:val="24"/>
        </w:rPr>
        <w:t>муниципального образования</w:t>
      </w:r>
    </w:p>
    <w:p w:rsidR="00431F45" w:rsidRPr="00F10098" w:rsidRDefault="00D95C6D" w:rsidP="00F10098">
      <w:pPr>
        <w:tabs>
          <w:tab w:val="left" w:pos="6096"/>
          <w:tab w:val="left" w:pos="6521"/>
        </w:tabs>
        <w:spacing w:line="240" w:lineRule="atLeast"/>
        <w:ind w:left="1985" w:right="-144"/>
        <w:jc w:val="center"/>
        <w:rPr>
          <w:sz w:val="24"/>
          <w:szCs w:val="24"/>
        </w:rPr>
      </w:pPr>
      <w:r w:rsidRPr="00F10098">
        <w:rPr>
          <w:sz w:val="24"/>
          <w:szCs w:val="24"/>
        </w:rPr>
        <w:t xml:space="preserve">                                    </w:t>
      </w:r>
      <w:r w:rsidR="00F10098">
        <w:rPr>
          <w:sz w:val="24"/>
          <w:szCs w:val="24"/>
        </w:rPr>
        <w:t xml:space="preserve">             </w:t>
      </w:r>
      <w:r w:rsidR="00F10098">
        <w:rPr>
          <w:sz w:val="24"/>
          <w:szCs w:val="24"/>
          <w:lang w:val="en-US"/>
        </w:rPr>
        <w:t xml:space="preserve">       </w:t>
      </w:r>
      <w:r w:rsidR="00431F45" w:rsidRPr="00F10098">
        <w:rPr>
          <w:sz w:val="24"/>
          <w:szCs w:val="24"/>
        </w:rPr>
        <w:t>от «</w:t>
      </w:r>
      <w:r w:rsidR="00FC4ABF" w:rsidRPr="00F10098">
        <w:rPr>
          <w:sz w:val="24"/>
          <w:szCs w:val="24"/>
        </w:rPr>
        <w:t>___</w:t>
      </w:r>
      <w:r w:rsidR="00431F45" w:rsidRPr="00F10098">
        <w:rPr>
          <w:sz w:val="24"/>
          <w:szCs w:val="24"/>
        </w:rPr>
        <w:t>»</w:t>
      </w:r>
      <w:r w:rsidR="006A675D" w:rsidRPr="00F10098">
        <w:rPr>
          <w:sz w:val="24"/>
          <w:szCs w:val="24"/>
        </w:rPr>
        <w:t xml:space="preserve"> </w:t>
      </w:r>
      <w:r w:rsidR="00FC4ABF" w:rsidRPr="00F10098">
        <w:rPr>
          <w:sz w:val="24"/>
          <w:szCs w:val="24"/>
        </w:rPr>
        <w:t>______________</w:t>
      </w:r>
      <w:r w:rsidR="00431F45" w:rsidRPr="00F10098">
        <w:rPr>
          <w:sz w:val="24"/>
          <w:szCs w:val="24"/>
        </w:rPr>
        <w:t xml:space="preserve"> №</w:t>
      </w:r>
      <w:r w:rsidR="00FC4ABF" w:rsidRPr="00F10098">
        <w:rPr>
          <w:sz w:val="24"/>
          <w:szCs w:val="24"/>
        </w:rPr>
        <w:t>___</w:t>
      </w:r>
    </w:p>
    <w:p w:rsidR="00431F45" w:rsidRDefault="00431F45" w:rsidP="00431F45">
      <w:pPr>
        <w:pStyle w:val="a5"/>
        <w:jc w:val="right"/>
        <w:rPr>
          <w:rFonts w:ascii="Times New Roman" w:eastAsia="MS Mincho" w:hAnsi="Times New Roman"/>
          <w:b/>
          <w:sz w:val="24"/>
        </w:rPr>
      </w:pPr>
    </w:p>
    <w:p w:rsidR="00431F45" w:rsidRDefault="00431F45" w:rsidP="00431F45">
      <w:pPr>
        <w:pStyle w:val="a5"/>
        <w:rPr>
          <w:rFonts w:ascii="Times New Roman" w:eastAsia="MS Mincho" w:hAnsi="Times New Roman"/>
          <w:b/>
          <w:sz w:val="24"/>
        </w:rPr>
      </w:pPr>
    </w:p>
    <w:p w:rsidR="000A189B" w:rsidRDefault="00A02191" w:rsidP="00431F45">
      <w:pPr>
        <w:pStyle w:val="a5"/>
        <w:jc w:val="center"/>
        <w:rPr>
          <w:rFonts w:ascii="Times New Roman" w:eastAsia="MS Mincho" w:hAnsi="Times New Roman"/>
          <w:b/>
          <w:sz w:val="24"/>
        </w:rPr>
      </w:pPr>
      <w:r>
        <w:rPr>
          <w:rFonts w:ascii="Times New Roman" w:eastAsia="MS Mincho" w:hAnsi="Times New Roman"/>
          <w:b/>
          <w:sz w:val="24"/>
        </w:rPr>
        <w:t>СХЕМА РАСПОЛОЖЕНИЯ ГРАНИЦ ПУБЛИЧНОГО СЕРВИТУТА</w:t>
      </w:r>
    </w:p>
    <w:p w:rsidR="00D878AD" w:rsidRDefault="00D878AD" w:rsidP="000A189B">
      <w:pPr>
        <w:pStyle w:val="a5"/>
        <w:jc w:val="center"/>
        <w:rPr>
          <w:rFonts w:ascii="Times New Roman" w:eastAsia="MS Mincho" w:hAnsi="Times New Roman"/>
          <w:b/>
          <w:sz w:val="24"/>
        </w:rPr>
      </w:pPr>
    </w:p>
    <w:tbl>
      <w:tblPr>
        <w:tblStyle w:val="a8"/>
        <w:tblW w:w="5000" w:type="pct"/>
        <w:tblLook w:val="01E0" w:firstRow="1" w:lastRow="1" w:firstColumn="1" w:lastColumn="1" w:noHBand="0" w:noVBand="0"/>
      </w:tblPr>
      <w:tblGrid>
        <w:gridCol w:w="10137"/>
      </w:tblGrid>
      <w:tr w:rsidR="0055711E" w:rsidRPr="005D2530" w:rsidTr="005D2530">
        <w:trPr>
          <w:trHeight w:val="227"/>
        </w:trPr>
        <w:tc>
          <w:tcPr>
            <w:tcW w:w="5000" w:type="pct"/>
            <w:tcBorders>
              <w:left w:val="double" w:sz="4" w:space="0" w:color="auto"/>
              <w:right w:val="double" w:sz="4" w:space="0" w:color="auto"/>
            </w:tcBorders>
            <w:vAlign w:val="center"/>
          </w:tcPr>
          <w:p w:rsidR="0055711E" w:rsidRPr="005D2530" w:rsidRDefault="0055711E" w:rsidP="000F01FA">
            <w:pPr>
              <w:pStyle w:val="a5"/>
              <w:rPr>
                <w:rFonts w:ascii="Times New Roman" w:eastAsia="MS Mincho" w:hAnsi="Times New Roman"/>
                <w:sz w:val="24"/>
                <w:szCs w:val="24"/>
              </w:rPr>
            </w:pPr>
            <w:r w:rsidRPr="005D2530">
              <w:rPr>
                <w:rFonts w:ascii="Times New Roman" w:eastAsia="MS Mincho" w:hAnsi="Times New Roman"/>
                <w:sz w:val="24"/>
                <w:szCs w:val="24"/>
              </w:rPr>
              <w:t xml:space="preserve">Общая площадь испрашиваемого публичного сервитута: </w:t>
            </w:r>
            <w:r w:rsidR="000F01FA">
              <w:rPr>
                <w:rFonts w:ascii="Times New Roman" w:eastAsia="MS Mincho" w:hAnsi="Times New Roman"/>
                <w:sz w:val="24"/>
                <w:szCs w:val="24"/>
              </w:rPr>
              <w:t>2833</w:t>
            </w:r>
            <w:r w:rsidRPr="005D2530">
              <w:rPr>
                <w:rFonts w:ascii="Times New Roman" w:eastAsia="MS Mincho" w:hAnsi="Times New Roman"/>
                <w:sz w:val="24"/>
                <w:szCs w:val="24"/>
              </w:rPr>
              <w:t xml:space="preserve"> </w:t>
            </w:r>
            <w:proofErr w:type="spellStart"/>
            <w:r w:rsidRPr="005D2530">
              <w:rPr>
                <w:rFonts w:ascii="Times New Roman" w:eastAsia="MS Mincho" w:hAnsi="Times New Roman"/>
                <w:sz w:val="24"/>
                <w:szCs w:val="24"/>
              </w:rPr>
              <w:t>кв</w:t>
            </w:r>
            <w:proofErr w:type="gramStart"/>
            <w:r w:rsidRPr="005D2530">
              <w:rPr>
                <w:rFonts w:ascii="Times New Roman" w:eastAsia="MS Mincho" w:hAnsi="Times New Roman"/>
                <w:sz w:val="24"/>
                <w:szCs w:val="24"/>
              </w:rPr>
              <w:t>.м</w:t>
            </w:r>
            <w:proofErr w:type="spellEnd"/>
            <w:proofErr w:type="gramEnd"/>
          </w:p>
        </w:tc>
      </w:tr>
      <w:tr w:rsidR="0055711E" w:rsidRPr="005D2530" w:rsidTr="005D2530">
        <w:trPr>
          <w:trHeight w:val="227"/>
        </w:trPr>
        <w:tc>
          <w:tcPr>
            <w:tcW w:w="5000" w:type="pct"/>
            <w:tcBorders>
              <w:left w:val="double" w:sz="4" w:space="0" w:color="auto"/>
              <w:right w:val="double" w:sz="4" w:space="0" w:color="auto"/>
            </w:tcBorders>
            <w:vAlign w:val="center"/>
          </w:tcPr>
          <w:p w:rsidR="0055711E" w:rsidRPr="005D2530" w:rsidRDefault="0055711E" w:rsidP="000F01FA">
            <w:pPr>
              <w:pStyle w:val="a5"/>
              <w:rPr>
                <w:rFonts w:ascii="Times New Roman" w:eastAsia="MS Mincho" w:hAnsi="Times New Roman"/>
                <w:sz w:val="24"/>
                <w:szCs w:val="24"/>
              </w:rPr>
            </w:pPr>
            <w:r w:rsidRPr="005D2530">
              <w:rPr>
                <w:rFonts w:ascii="Times New Roman" w:eastAsia="MS Mincho" w:hAnsi="Times New Roman"/>
                <w:sz w:val="24"/>
                <w:szCs w:val="24"/>
              </w:rPr>
              <w:t xml:space="preserve">Площадь испрашиваемого публичного сервитута на части земельного участка </w:t>
            </w:r>
            <w:r w:rsidR="000F01FA" w:rsidRPr="000F01FA">
              <w:rPr>
                <w:rFonts w:ascii="Times New Roman" w:eastAsia="MS Mincho" w:hAnsi="Times New Roman"/>
                <w:sz w:val="24"/>
                <w:szCs w:val="24"/>
              </w:rPr>
              <w:t xml:space="preserve">38:06:000000:7085 </w:t>
            </w:r>
            <w:r w:rsidR="000F01FA">
              <w:rPr>
                <w:rFonts w:ascii="Times New Roman" w:eastAsia="MS Mincho" w:hAnsi="Times New Roman"/>
                <w:sz w:val="24"/>
                <w:szCs w:val="24"/>
              </w:rPr>
              <w:t>- 761</w:t>
            </w:r>
            <w:r w:rsidRPr="005D2530">
              <w:rPr>
                <w:rFonts w:ascii="Times New Roman" w:eastAsia="MS Mincho" w:hAnsi="Times New Roman"/>
                <w:sz w:val="24"/>
                <w:szCs w:val="24"/>
              </w:rPr>
              <w:t xml:space="preserve"> </w:t>
            </w:r>
            <w:proofErr w:type="spellStart"/>
            <w:r w:rsidRPr="005D2530">
              <w:rPr>
                <w:rFonts w:ascii="Times New Roman" w:eastAsia="MS Mincho" w:hAnsi="Times New Roman"/>
                <w:sz w:val="24"/>
                <w:szCs w:val="24"/>
              </w:rPr>
              <w:t>кв</w:t>
            </w:r>
            <w:proofErr w:type="gramStart"/>
            <w:r w:rsidRPr="005D2530">
              <w:rPr>
                <w:rFonts w:ascii="Times New Roman" w:eastAsia="MS Mincho" w:hAnsi="Times New Roman"/>
                <w:sz w:val="24"/>
                <w:szCs w:val="24"/>
              </w:rPr>
              <w:t>.м</w:t>
            </w:r>
            <w:proofErr w:type="spellEnd"/>
            <w:proofErr w:type="gramEnd"/>
          </w:p>
        </w:tc>
      </w:tr>
      <w:tr w:rsidR="00A02191" w:rsidRPr="005D2530" w:rsidTr="000F01FA">
        <w:trPr>
          <w:trHeight w:val="349"/>
        </w:trPr>
        <w:tc>
          <w:tcPr>
            <w:tcW w:w="5000" w:type="pct"/>
            <w:tcBorders>
              <w:left w:val="double" w:sz="4" w:space="0" w:color="auto"/>
              <w:right w:val="double" w:sz="4" w:space="0" w:color="auto"/>
            </w:tcBorders>
            <w:vAlign w:val="center"/>
          </w:tcPr>
          <w:p w:rsidR="00A02191" w:rsidRPr="005D2530" w:rsidRDefault="00A02191" w:rsidP="000F01FA">
            <w:pPr>
              <w:pStyle w:val="a5"/>
              <w:rPr>
                <w:rFonts w:ascii="Times New Roman" w:eastAsia="MS Mincho" w:hAnsi="Times New Roman"/>
                <w:sz w:val="24"/>
                <w:szCs w:val="24"/>
              </w:rPr>
            </w:pPr>
            <w:r w:rsidRPr="005D2530">
              <w:rPr>
                <w:rFonts w:ascii="Times New Roman" w:eastAsia="MS Mincho" w:hAnsi="Times New Roman"/>
                <w:sz w:val="24"/>
                <w:szCs w:val="24"/>
              </w:rPr>
              <w:t xml:space="preserve">Площадь испрашиваемого публичного сервитута на части земельного участка </w:t>
            </w:r>
            <w:r w:rsidR="000F01FA" w:rsidRPr="000F01FA">
              <w:rPr>
                <w:rFonts w:ascii="Times New Roman" w:eastAsia="MS Mincho" w:hAnsi="Times New Roman"/>
                <w:sz w:val="24"/>
                <w:szCs w:val="24"/>
              </w:rPr>
              <w:t xml:space="preserve">38:06:000000:7086 </w:t>
            </w:r>
            <w:r w:rsidRPr="005D2530">
              <w:rPr>
                <w:rFonts w:ascii="Times New Roman" w:eastAsia="MS Mincho" w:hAnsi="Times New Roman"/>
                <w:sz w:val="24"/>
                <w:szCs w:val="24"/>
              </w:rPr>
              <w:t xml:space="preserve">– </w:t>
            </w:r>
            <w:r w:rsidR="000F01FA">
              <w:rPr>
                <w:rFonts w:ascii="Times New Roman" w:eastAsia="MS Mincho" w:hAnsi="Times New Roman"/>
                <w:sz w:val="24"/>
                <w:szCs w:val="24"/>
              </w:rPr>
              <w:t>693</w:t>
            </w:r>
            <w:r w:rsidRPr="005D2530">
              <w:rPr>
                <w:rFonts w:ascii="Times New Roman" w:eastAsia="MS Mincho" w:hAnsi="Times New Roman"/>
                <w:sz w:val="24"/>
                <w:szCs w:val="24"/>
              </w:rPr>
              <w:t xml:space="preserve"> </w:t>
            </w:r>
            <w:proofErr w:type="spellStart"/>
            <w:r w:rsidRPr="005D2530">
              <w:rPr>
                <w:rFonts w:ascii="Times New Roman" w:eastAsia="MS Mincho" w:hAnsi="Times New Roman"/>
                <w:sz w:val="24"/>
                <w:szCs w:val="24"/>
              </w:rPr>
              <w:t>кв</w:t>
            </w:r>
            <w:proofErr w:type="gramStart"/>
            <w:r w:rsidRPr="005D2530">
              <w:rPr>
                <w:rFonts w:ascii="Times New Roman" w:eastAsia="MS Mincho" w:hAnsi="Times New Roman"/>
                <w:sz w:val="24"/>
                <w:szCs w:val="24"/>
              </w:rPr>
              <w:t>.м</w:t>
            </w:r>
            <w:proofErr w:type="spellEnd"/>
            <w:proofErr w:type="gramEnd"/>
          </w:p>
        </w:tc>
      </w:tr>
      <w:tr w:rsidR="000F01FA" w:rsidRPr="005D2530" w:rsidTr="005D2530">
        <w:trPr>
          <w:trHeight w:val="227"/>
        </w:trPr>
        <w:tc>
          <w:tcPr>
            <w:tcW w:w="5000" w:type="pct"/>
            <w:tcBorders>
              <w:left w:val="double" w:sz="4" w:space="0" w:color="auto"/>
              <w:right w:val="double" w:sz="4" w:space="0" w:color="auto"/>
            </w:tcBorders>
            <w:vAlign w:val="center"/>
          </w:tcPr>
          <w:p w:rsidR="000F01FA" w:rsidRPr="005D2530" w:rsidRDefault="000F01FA" w:rsidP="000F01FA">
            <w:pPr>
              <w:pStyle w:val="a5"/>
              <w:rPr>
                <w:rFonts w:ascii="Times New Roman" w:eastAsia="MS Mincho" w:hAnsi="Times New Roman"/>
                <w:sz w:val="24"/>
                <w:szCs w:val="24"/>
              </w:rPr>
            </w:pPr>
            <w:r w:rsidRPr="005D2530">
              <w:rPr>
                <w:rFonts w:ascii="Times New Roman" w:eastAsia="MS Mincho" w:hAnsi="Times New Roman"/>
                <w:sz w:val="24"/>
                <w:szCs w:val="24"/>
              </w:rPr>
              <w:t xml:space="preserve">Площадь испрашиваемого публичного сервитута на части земельного участка </w:t>
            </w:r>
            <w:r w:rsidRPr="000F01FA">
              <w:rPr>
                <w:rFonts w:ascii="Times New Roman" w:eastAsia="MS Mincho" w:hAnsi="Times New Roman"/>
                <w:sz w:val="24"/>
                <w:szCs w:val="24"/>
              </w:rPr>
              <w:t xml:space="preserve">38:06:000000:7130 </w:t>
            </w:r>
            <w:r w:rsidRPr="005D2530">
              <w:rPr>
                <w:rFonts w:ascii="Times New Roman" w:eastAsia="MS Mincho" w:hAnsi="Times New Roman"/>
                <w:sz w:val="24"/>
                <w:szCs w:val="24"/>
              </w:rPr>
              <w:t xml:space="preserve">– </w:t>
            </w:r>
            <w:r>
              <w:rPr>
                <w:rFonts w:ascii="Times New Roman" w:eastAsia="MS Mincho" w:hAnsi="Times New Roman"/>
                <w:sz w:val="24"/>
                <w:szCs w:val="24"/>
              </w:rPr>
              <w:t>863</w:t>
            </w:r>
            <w:r w:rsidRPr="005D2530">
              <w:rPr>
                <w:rFonts w:ascii="Times New Roman" w:eastAsia="MS Mincho" w:hAnsi="Times New Roman"/>
                <w:sz w:val="24"/>
                <w:szCs w:val="24"/>
              </w:rPr>
              <w:t xml:space="preserve"> </w:t>
            </w:r>
            <w:proofErr w:type="spellStart"/>
            <w:r w:rsidRPr="005D2530">
              <w:rPr>
                <w:rFonts w:ascii="Times New Roman" w:eastAsia="MS Mincho" w:hAnsi="Times New Roman"/>
                <w:sz w:val="24"/>
                <w:szCs w:val="24"/>
              </w:rPr>
              <w:t>кв</w:t>
            </w:r>
            <w:proofErr w:type="gramStart"/>
            <w:r w:rsidRPr="005D2530">
              <w:rPr>
                <w:rFonts w:ascii="Times New Roman" w:eastAsia="MS Mincho" w:hAnsi="Times New Roman"/>
                <w:sz w:val="24"/>
                <w:szCs w:val="24"/>
              </w:rPr>
              <w:t>.м</w:t>
            </w:r>
            <w:proofErr w:type="spellEnd"/>
            <w:proofErr w:type="gramEnd"/>
          </w:p>
        </w:tc>
      </w:tr>
      <w:tr w:rsidR="000F01FA" w:rsidRPr="005D2530" w:rsidTr="005D2530">
        <w:trPr>
          <w:trHeight w:val="227"/>
        </w:trPr>
        <w:tc>
          <w:tcPr>
            <w:tcW w:w="5000" w:type="pct"/>
            <w:tcBorders>
              <w:left w:val="double" w:sz="4" w:space="0" w:color="auto"/>
              <w:right w:val="double" w:sz="4" w:space="0" w:color="auto"/>
            </w:tcBorders>
            <w:vAlign w:val="center"/>
          </w:tcPr>
          <w:p w:rsidR="000F01FA" w:rsidRPr="005D2530" w:rsidRDefault="000F01FA" w:rsidP="000F01FA">
            <w:pPr>
              <w:pStyle w:val="a5"/>
              <w:rPr>
                <w:rFonts w:ascii="Times New Roman" w:eastAsia="MS Mincho" w:hAnsi="Times New Roman"/>
                <w:sz w:val="24"/>
                <w:szCs w:val="24"/>
              </w:rPr>
            </w:pPr>
            <w:r w:rsidRPr="005D2530">
              <w:rPr>
                <w:rFonts w:ascii="Times New Roman" w:eastAsia="MS Mincho" w:hAnsi="Times New Roman"/>
                <w:sz w:val="24"/>
                <w:szCs w:val="24"/>
              </w:rPr>
              <w:t xml:space="preserve">Площадь испрашиваемого публичного сервитута на части земельного участка </w:t>
            </w:r>
            <w:r w:rsidRPr="000F01FA">
              <w:rPr>
                <w:rFonts w:ascii="Times New Roman" w:eastAsia="MS Mincho" w:hAnsi="Times New Roman"/>
                <w:sz w:val="24"/>
                <w:szCs w:val="24"/>
              </w:rPr>
              <w:t xml:space="preserve">38:06:111215:3833 </w:t>
            </w:r>
            <w:r w:rsidRPr="005D2530">
              <w:rPr>
                <w:rFonts w:ascii="Times New Roman" w:eastAsia="MS Mincho" w:hAnsi="Times New Roman"/>
                <w:sz w:val="24"/>
                <w:szCs w:val="24"/>
              </w:rPr>
              <w:t xml:space="preserve">– </w:t>
            </w:r>
            <w:r>
              <w:rPr>
                <w:rFonts w:ascii="Times New Roman" w:eastAsia="MS Mincho" w:hAnsi="Times New Roman"/>
                <w:sz w:val="24"/>
                <w:szCs w:val="24"/>
              </w:rPr>
              <w:t>60</w:t>
            </w:r>
            <w:r w:rsidRPr="005D2530">
              <w:rPr>
                <w:rFonts w:ascii="Times New Roman" w:eastAsia="MS Mincho" w:hAnsi="Times New Roman"/>
                <w:sz w:val="24"/>
                <w:szCs w:val="24"/>
              </w:rPr>
              <w:t xml:space="preserve"> </w:t>
            </w:r>
            <w:proofErr w:type="spellStart"/>
            <w:r w:rsidRPr="005D2530">
              <w:rPr>
                <w:rFonts w:ascii="Times New Roman" w:eastAsia="MS Mincho" w:hAnsi="Times New Roman"/>
                <w:sz w:val="24"/>
                <w:szCs w:val="24"/>
              </w:rPr>
              <w:t>кв</w:t>
            </w:r>
            <w:proofErr w:type="gramStart"/>
            <w:r w:rsidRPr="005D2530">
              <w:rPr>
                <w:rFonts w:ascii="Times New Roman" w:eastAsia="MS Mincho" w:hAnsi="Times New Roman"/>
                <w:sz w:val="24"/>
                <w:szCs w:val="24"/>
              </w:rPr>
              <w:t>.м</w:t>
            </w:r>
            <w:proofErr w:type="spellEnd"/>
            <w:proofErr w:type="gramEnd"/>
          </w:p>
        </w:tc>
      </w:tr>
      <w:tr w:rsidR="000F01FA" w:rsidRPr="005D2530" w:rsidTr="005D2530">
        <w:trPr>
          <w:trHeight w:val="227"/>
        </w:trPr>
        <w:tc>
          <w:tcPr>
            <w:tcW w:w="5000" w:type="pct"/>
            <w:tcBorders>
              <w:left w:val="double" w:sz="4" w:space="0" w:color="auto"/>
              <w:right w:val="double" w:sz="4" w:space="0" w:color="auto"/>
            </w:tcBorders>
            <w:vAlign w:val="center"/>
          </w:tcPr>
          <w:p w:rsidR="000F01FA" w:rsidRPr="005D2530" w:rsidRDefault="000F01FA" w:rsidP="000F01FA">
            <w:pPr>
              <w:pStyle w:val="a5"/>
              <w:rPr>
                <w:rFonts w:ascii="Times New Roman" w:eastAsia="MS Mincho" w:hAnsi="Times New Roman"/>
                <w:sz w:val="24"/>
                <w:szCs w:val="24"/>
              </w:rPr>
            </w:pPr>
            <w:r w:rsidRPr="005D2530">
              <w:rPr>
                <w:rFonts w:ascii="Times New Roman" w:eastAsia="MS Mincho" w:hAnsi="Times New Roman"/>
                <w:sz w:val="24"/>
                <w:szCs w:val="24"/>
              </w:rPr>
              <w:t xml:space="preserve">Площадь испрашиваемого публичного сервитута на части земельного участка </w:t>
            </w:r>
            <w:r w:rsidRPr="000F01FA">
              <w:rPr>
                <w:rFonts w:ascii="Times New Roman" w:eastAsia="MS Mincho" w:hAnsi="Times New Roman"/>
                <w:sz w:val="24"/>
                <w:szCs w:val="24"/>
              </w:rPr>
              <w:t xml:space="preserve">38:06:111215:5620 </w:t>
            </w:r>
            <w:r w:rsidRPr="005D2530">
              <w:rPr>
                <w:rFonts w:ascii="Times New Roman" w:eastAsia="MS Mincho" w:hAnsi="Times New Roman"/>
                <w:sz w:val="24"/>
                <w:szCs w:val="24"/>
              </w:rPr>
              <w:t xml:space="preserve">– </w:t>
            </w:r>
            <w:r>
              <w:rPr>
                <w:rFonts w:ascii="Times New Roman" w:eastAsia="MS Mincho" w:hAnsi="Times New Roman"/>
                <w:sz w:val="24"/>
                <w:szCs w:val="24"/>
              </w:rPr>
              <w:t>184</w:t>
            </w:r>
            <w:r w:rsidRPr="005D2530">
              <w:rPr>
                <w:rFonts w:ascii="Times New Roman" w:eastAsia="MS Mincho" w:hAnsi="Times New Roman"/>
                <w:sz w:val="24"/>
                <w:szCs w:val="24"/>
              </w:rPr>
              <w:t xml:space="preserve"> </w:t>
            </w:r>
            <w:proofErr w:type="spellStart"/>
            <w:r w:rsidRPr="005D2530">
              <w:rPr>
                <w:rFonts w:ascii="Times New Roman" w:eastAsia="MS Mincho" w:hAnsi="Times New Roman"/>
                <w:sz w:val="24"/>
                <w:szCs w:val="24"/>
              </w:rPr>
              <w:t>кв</w:t>
            </w:r>
            <w:proofErr w:type="gramStart"/>
            <w:r w:rsidRPr="005D2530">
              <w:rPr>
                <w:rFonts w:ascii="Times New Roman" w:eastAsia="MS Mincho" w:hAnsi="Times New Roman"/>
                <w:sz w:val="24"/>
                <w:szCs w:val="24"/>
              </w:rPr>
              <w:t>.м</w:t>
            </w:r>
            <w:proofErr w:type="spellEnd"/>
            <w:proofErr w:type="gramEnd"/>
          </w:p>
        </w:tc>
      </w:tr>
      <w:tr w:rsidR="000F01FA" w:rsidRPr="005D2530" w:rsidTr="005D2530">
        <w:trPr>
          <w:trHeight w:val="227"/>
        </w:trPr>
        <w:tc>
          <w:tcPr>
            <w:tcW w:w="5000" w:type="pct"/>
            <w:tcBorders>
              <w:left w:val="double" w:sz="4" w:space="0" w:color="auto"/>
              <w:right w:val="double" w:sz="4" w:space="0" w:color="auto"/>
            </w:tcBorders>
            <w:vAlign w:val="center"/>
          </w:tcPr>
          <w:p w:rsidR="000F01FA" w:rsidRPr="005D2530" w:rsidRDefault="000F01FA" w:rsidP="000F01FA">
            <w:pPr>
              <w:pStyle w:val="a5"/>
              <w:rPr>
                <w:rFonts w:ascii="Times New Roman" w:eastAsia="MS Mincho" w:hAnsi="Times New Roman"/>
                <w:sz w:val="24"/>
                <w:szCs w:val="24"/>
              </w:rPr>
            </w:pPr>
            <w:r w:rsidRPr="005D2530">
              <w:rPr>
                <w:rFonts w:ascii="Times New Roman" w:eastAsia="MS Mincho" w:hAnsi="Times New Roman"/>
                <w:sz w:val="24"/>
                <w:szCs w:val="24"/>
              </w:rPr>
              <w:t xml:space="preserve">Площадь испрашиваемого публичного сервитута на части земельного участка </w:t>
            </w:r>
            <w:r w:rsidRPr="000F01FA">
              <w:rPr>
                <w:rFonts w:ascii="Times New Roman" w:eastAsia="MS Mincho" w:hAnsi="Times New Roman"/>
                <w:sz w:val="24"/>
                <w:szCs w:val="24"/>
              </w:rPr>
              <w:t xml:space="preserve">38:06:111215:6494 </w:t>
            </w:r>
            <w:r w:rsidRPr="005D2530">
              <w:rPr>
                <w:rFonts w:ascii="Times New Roman" w:eastAsia="MS Mincho" w:hAnsi="Times New Roman"/>
                <w:sz w:val="24"/>
                <w:szCs w:val="24"/>
              </w:rPr>
              <w:t xml:space="preserve">– </w:t>
            </w:r>
            <w:r>
              <w:rPr>
                <w:rFonts w:ascii="Times New Roman" w:eastAsia="MS Mincho" w:hAnsi="Times New Roman"/>
                <w:sz w:val="24"/>
                <w:szCs w:val="24"/>
              </w:rPr>
              <w:t>269</w:t>
            </w:r>
            <w:r w:rsidRPr="005D2530">
              <w:rPr>
                <w:rFonts w:ascii="Times New Roman" w:eastAsia="MS Mincho" w:hAnsi="Times New Roman"/>
                <w:sz w:val="24"/>
                <w:szCs w:val="24"/>
              </w:rPr>
              <w:t xml:space="preserve"> </w:t>
            </w:r>
            <w:proofErr w:type="spellStart"/>
            <w:r w:rsidRPr="005D2530">
              <w:rPr>
                <w:rFonts w:ascii="Times New Roman" w:eastAsia="MS Mincho" w:hAnsi="Times New Roman"/>
                <w:sz w:val="24"/>
                <w:szCs w:val="24"/>
              </w:rPr>
              <w:t>кв</w:t>
            </w:r>
            <w:proofErr w:type="gramStart"/>
            <w:r w:rsidRPr="005D2530">
              <w:rPr>
                <w:rFonts w:ascii="Times New Roman" w:eastAsia="MS Mincho" w:hAnsi="Times New Roman"/>
                <w:sz w:val="24"/>
                <w:szCs w:val="24"/>
              </w:rPr>
              <w:t>.м</w:t>
            </w:r>
            <w:proofErr w:type="spellEnd"/>
            <w:proofErr w:type="gramEnd"/>
          </w:p>
        </w:tc>
      </w:tr>
      <w:tr w:rsidR="000F01FA" w:rsidRPr="005D2530" w:rsidTr="005D2530">
        <w:trPr>
          <w:trHeight w:val="227"/>
        </w:trPr>
        <w:tc>
          <w:tcPr>
            <w:tcW w:w="5000" w:type="pct"/>
            <w:tcBorders>
              <w:left w:val="double" w:sz="4" w:space="0" w:color="auto"/>
              <w:right w:val="double" w:sz="4" w:space="0" w:color="auto"/>
            </w:tcBorders>
            <w:vAlign w:val="center"/>
          </w:tcPr>
          <w:p w:rsidR="000F01FA" w:rsidRPr="005D2530" w:rsidRDefault="000F01FA" w:rsidP="000F01FA">
            <w:pPr>
              <w:pStyle w:val="a5"/>
              <w:rPr>
                <w:rFonts w:ascii="Times New Roman" w:eastAsia="MS Mincho" w:hAnsi="Times New Roman"/>
                <w:sz w:val="24"/>
                <w:szCs w:val="24"/>
              </w:rPr>
            </w:pPr>
            <w:r w:rsidRPr="005D2530">
              <w:rPr>
                <w:rFonts w:ascii="Times New Roman" w:eastAsia="MS Mincho" w:hAnsi="Times New Roman"/>
                <w:sz w:val="24"/>
                <w:szCs w:val="24"/>
              </w:rPr>
              <w:t xml:space="preserve">Площадь испрашиваемого публичного сервитута на </w:t>
            </w:r>
            <w:r>
              <w:rPr>
                <w:rFonts w:ascii="Times New Roman" w:eastAsia="MS Mincho" w:hAnsi="Times New Roman"/>
                <w:sz w:val="24"/>
                <w:szCs w:val="24"/>
              </w:rPr>
              <w:t xml:space="preserve">землях, государственная собственность на которые не разграничена (категория земель - земли сельскохозяйственного назначения) </w:t>
            </w:r>
            <w:r w:rsidRPr="005D2530">
              <w:rPr>
                <w:rFonts w:ascii="Times New Roman" w:eastAsia="MS Mincho" w:hAnsi="Times New Roman"/>
                <w:sz w:val="24"/>
                <w:szCs w:val="24"/>
              </w:rPr>
              <w:t xml:space="preserve">– 3 </w:t>
            </w:r>
            <w:proofErr w:type="spellStart"/>
            <w:r w:rsidRPr="005D2530">
              <w:rPr>
                <w:rFonts w:ascii="Times New Roman" w:eastAsia="MS Mincho" w:hAnsi="Times New Roman"/>
                <w:sz w:val="24"/>
                <w:szCs w:val="24"/>
              </w:rPr>
              <w:t>кв</w:t>
            </w:r>
            <w:proofErr w:type="gramStart"/>
            <w:r w:rsidRPr="005D2530">
              <w:rPr>
                <w:rFonts w:ascii="Times New Roman" w:eastAsia="MS Mincho" w:hAnsi="Times New Roman"/>
                <w:sz w:val="24"/>
                <w:szCs w:val="24"/>
              </w:rPr>
              <w:t>.м</w:t>
            </w:r>
            <w:proofErr w:type="spellEnd"/>
            <w:proofErr w:type="gramEnd"/>
          </w:p>
        </w:tc>
      </w:tr>
    </w:tbl>
    <w:p w:rsidR="005D2530" w:rsidRDefault="005D2530"/>
    <w:tbl>
      <w:tblPr>
        <w:tblStyle w:val="a8"/>
        <w:tblW w:w="5000" w:type="pct"/>
        <w:tblLook w:val="01E0" w:firstRow="1" w:lastRow="1" w:firstColumn="1" w:lastColumn="1" w:noHBand="0" w:noVBand="0"/>
      </w:tblPr>
      <w:tblGrid>
        <w:gridCol w:w="4290"/>
        <w:gridCol w:w="2915"/>
        <w:gridCol w:w="2932"/>
      </w:tblGrid>
      <w:tr w:rsidR="00A02191" w:rsidRPr="005D2530" w:rsidTr="005D2530">
        <w:trPr>
          <w:trHeight w:val="227"/>
          <w:tblHeader/>
        </w:trPr>
        <w:tc>
          <w:tcPr>
            <w:tcW w:w="2116" w:type="pct"/>
            <w:vMerge w:val="restart"/>
            <w:tcBorders>
              <w:left w:val="double" w:sz="4" w:space="0" w:color="auto"/>
            </w:tcBorders>
            <w:vAlign w:val="center"/>
          </w:tcPr>
          <w:p w:rsidR="00A02191" w:rsidRPr="005D2530" w:rsidRDefault="00A02191" w:rsidP="005D2530">
            <w:pPr>
              <w:pStyle w:val="a5"/>
              <w:jc w:val="center"/>
              <w:rPr>
                <w:rFonts w:ascii="Times New Roman" w:eastAsia="MS Mincho" w:hAnsi="Times New Roman"/>
                <w:b/>
                <w:sz w:val="24"/>
                <w:szCs w:val="24"/>
              </w:rPr>
            </w:pPr>
            <w:r w:rsidRPr="005D2530">
              <w:rPr>
                <w:rFonts w:ascii="Times New Roman" w:eastAsia="MS Mincho" w:hAnsi="Times New Roman"/>
                <w:b/>
                <w:sz w:val="24"/>
                <w:szCs w:val="24"/>
              </w:rPr>
              <w:t>Обозначение характерных точек границ</w:t>
            </w:r>
          </w:p>
        </w:tc>
        <w:tc>
          <w:tcPr>
            <w:tcW w:w="2884" w:type="pct"/>
            <w:gridSpan w:val="2"/>
            <w:tcBorders>
              <w:right w:val="double" w:sz="4" w:space="0" w:color="auto"/>
            </w:tcBorders>
            <w:vAlign w:val="center"/>
          </w:tcPr>
          <w:p w:rsidR="00A02191" w:rsidRPr="005D2530" w:rsidRDefault="00A02191" w:rsidP="005D2530">
            <w:pPr>
              <w:pStyle w:val="a5"/>
              <w:jc w:val="center"/>
              <w:rPr>
                <w:rFonts w:ascii="Times New Roman" w:eastAsia="MS Mincho" w:hAnsi="Times New Roman"/>
                <w:b/>
                <w:sz w:val="24"/>
                <w:szCs w:val="24"/>
              </w:rPr>
            </w:pPr>
            <w:r w:rsidRPr="005D2530">
              <w:rPr>
                <w:rFonts w:ascii="Times New Roman" w:eastAsia="MS Mincho" w:hAnsi="Times New Roman"/>
                <w:b/>
                <w:sz w:val="24"/>
                <w:szCs w:val="24"/>
              </w:rPr>
              <w:t xml:space="preserve">Координаты, </w:t>
            </w:r>
            <w:proofErr w:type="gramStart"/>
            <w:r w:rsidRPr="005D2530">
              <w:rPr>
                <w:rFonts w:ascii="Times New Roman" w:eastAsia="MS Mincho" w:hAnsi="Times New Roman"/>
                <w:b/>
                <w:sz w:val="24"/>
                <w:szCs w:val="24"/>
              </w:rPr>
              <w:t>м</w:t>
            </w:r>
            <w:proofErr w:type="gramEnd"/>
          </w:p>
        </w:tc>
      </w:tr>
      <w:tr w:rsidR="00A02191" w:rsidRPr="005D2530" w:rsidTr="005D2530">
        <w:trPr>
          <w:trHeight w:val="227"/>
          <w:tblHeader/>
        </w:trPr>
        <w:tc>
          <w:tcPr>
            <w:tcW w:w="2116" w:type="pct"/>
            <w:vMerge/>
            <w:tcBorders>
              <w:left w:val="double" w:sz="4" w:space="0" w:color="auto"/>
            </w:tcBorders>
          </w:tcPr>
          <w:p w:rsidR="00A02191" w:rsidRPr="005D2530" w:rsidRDefault="00A02191" w:rsidP="005D2530">
            <w:pPr>
              <w:pStyle w:val="a5"/>
              <w:jc w:val="center"/>
              <w:rPr>
                <w:rFonts w:ascii="Times New Roman" w:eastAsia="MS Mincho" w:hAnsi="Times New Roman"/>
                <w:b/>
                <w:sz w:val="24"/>
                <w:szCs w:val="24"/>
              </w:rPr>
            </w:pPr>
          </w:p>
        </w:tc>
        <w:tc>
          <w:tcPr>
            <w:tcW w:w="1438" w:type="pct"/>
            <w:vAlign w:val="center"/>
          </w:tcPr>
          <w:p w:rsidR="00A02191" w:rsidRPr="005D2530" w:rsidRDefault="00A02191" w:rsidP="005D2530">
            <w:pPr>
              <w:pStyle w:val="a5"/>
              <w:jc w:val="center"/>
              <w:rPr>
                <w:rFonts w:ascii="Times New Roman" w:eastAsia="MS Mincho" w:hAnsi="Times New Roman"/>
                <w:b/>
                <w:sz w:val="24"/>
                <w:szCs w:val="24"/>
              </w:rPr>
            </w:pPr>
            <w:r w:rsidRPr="005D2530">
              <w:rPr>
                <w:rFonts w:ascii="Times New Roman" w:eastAsia="MS Mincho" w:hAnsi="Times New Roman"/>
                <w:b/>
                <w:sz w:val="24"/>
                <w:szCs w:val="24"/>
              </w:rPr>
              <w:t>Х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center"/>
          </w:tcPr>
          <w:p w:rsidR="00A02191" w:rsidRPr="005D2530" w:rsidRDefault="00A02191" w:rsidP="005D2530">
            <w:pPr>
              <w:pStyle w:val="a5"/>
              <w:jc w:val="center"/>
              <w:rPr>
                <w:rFonts w:ascii="Times New Roman" w:eastAsia="MS Mincho" w:hAnsi="Times New Roman"/>
                <w:b/>
                <w:sz w:val="24"/>
                <w:szCs w:val="24"/>
              </w:rPr>
            </w:pPr>
            <w:r w:rsidRPr="005D2530">
              <w:rPr>
                <w:rFonts w:ascii="Times New Roman" w:eastAsia="MS Mincho" w:hAnsi="Times New Roman"/>
                <w:b/>
                <w:sz w:val="24"/>
                <w:szCs w:val="24"/>
              </w:rPr>
              <w:t>У</w:t>
            </w:r>
          </w:p>
        </w:tc>
      </w:tr>
      <w:tr w:rsidR="00A02191" w:rsidRPr="005D2530" w:rsidTr="005D2530">
        <w:trPr>
          <w:trHeight w:val="227"/>
          <w:tblHeader/>
        </w:trPr>
        <w:tc>
          <w:tcPr>
            <w:tcW w:w="2116" w:type="pct"/>
            <w:tcBorders>
              <w:left w:val="double" w:sz="4" w:space="0" w:color="auto"/>
            </w:tcBorders>
            <w:vAlign w:val="center"/>
          </w:tcPr>
          <w:p w:rsidR="00A02191" w:rsidRPr="005D2530" w:rsidRDefault="00A02191" w:rsidP="005D2530">
            <w:pPr>
              <w:pStyle w:val="a5"/>
              <w:jc w:val="center"/>
              <w:rPr>
                <w:rFonts w:ascii="Times New Roman" w:eastAsia="MS Mincho" w:hAnsi="Times New Roman"/>
                <w:b/>
                <w:sz w:val="24"/>
                <w:szCs w:val="24"/>
              </w:rPr>
            </w:pPr>
            <w:r w:rsidRPr="005D2530">
              <w:rPr>
                <w:rFonts w:ascii="Times New Roman" w:eastAsia="MS Mincho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438" w:type="pct"/>
            <w:vAlign w:val="center"/>
          </w:tcPr>
          <w:p w:rsidR="00A02191" w:rsidRPr="005D2530" w:rsidRDefault="00A02191" w:rsidP="005D2530">
            <w:pPr>
              <w:pStyle w:val="a5"/>
              <w:jc w:val="center"/>
              <w:rPr>
                <w:rFonts w:ascii="Times New Roman" w:eastAsia="MS Mincho" w:hAnsi="Times New Roman"/>
                <w:b/>
                <w:sz w:val="24"/>
                <w:szCs w:val="24"/>
              </w:rPr>
            </w:pPr>
            <w:r w:rsidRPr="005D2530">
              <w:rPr>
                <w:rFonts w:ascii="Times New Roman" w:eastAsia="MS Mincho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center"/>
          </w:tcPr>
          <w:p w:rsidR="00A02191" w:rsidRPr="005D2530" w:rsidRDefault="00A02191" w:rsidP="005D2530">
            <w:pPr>
              <w:pStyle w:val="a5"/>
              <w:jc w:val="center"/>
              <w:rPr>
                <w:rFonts w:ascii="Times New Roman" w:eastAsia="MS Mincho" w:hAnsi="Times New Roman"/>
                <w:b/>
                <w:sz w:val="24"/>
                <w:szCs w:val="24"/>
              </w:rPr>
            </w:pPr>
            <w:r w:rsidRPr="005D2530">
              <w:rPr>
                <w:rFonts w:ascii="Times New Roman" w:eastAsia="MS Mincho" w:hAnsi="Times New Roman"/>
                <w:b/>
                <w:sz w:val="24"/>
                <w:szCs w:val="24"/>
              </w:rPr>
              <w:t>3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</w:t>
            </w:r>
            <w:proofErr w:type="gramStart"/>
            <w:r w:rsidRPr="005D2530">
              <w:rPr>
                <w:color w:val="000000"/>
                <w:sz w:val="24"/>
                <w:szCs w:val="24"/>
              </w:rPr>
              <w:t>1</w:t>
            </w:r>
            <w:proofErr w:type="gramEnd"/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402281.65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3327736.84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</w:t>
            </w:r>
            <w:proofErr w:type="gramStart"/>
            <w:r w:rsidRPr="005D2530">
              <w:rPr>
                <w:color w:val="000000"/>
                <w:sz w:val="24"/>
                <w:szCs w:val="24"/>
              </w:rPr>
              <w:t>2</w:t>
            </w:r>
            <w:proofErr w:type="gramEnd"/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402284.26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3327744.73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н3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402276.30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3327747.34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</w:t>
            </w:r>
            <w:proofErr w:type="gramStart"/>
            <w:r w:rsidRPr="005D2530">
              <w:rPr>
                <w:color w:val="000000"/>
                <w:sz w:val="24"/>
                <w:szCs w:val="24"/>
              </w:rPr>
              <w:t>4</w:t>
            </w:r>
            <w:proofErr w:type="gramEnd"/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402273.69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3327739.45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</w:t>
            </w:r>
            <w:proofErr w:type="gramStart"/>
            <w:r w:rsidRPr="005D2530">
              <w:rPr>
                <w:color w:val="000000"/>
                <w:sz w:val="24"/>
                <w:szCs w:val="24"/>
              </w:rPr>
              <w:t>1</w:t>
            </w:r>
            <w:proofErr w:type="gramEnd"/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402281.65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3327736.84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н5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401687.02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3327742.38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</w:t>
            </w:r>
            <w:proofErr w:type="gramStart"/>
            <w:r w:rsidRPr="005D2530">
              <w:rPr>
                <w:color w:val="000000"/>
                <w:sz w:val="24"/>
                <w:szCs w:val="24"/>
              </w:rPr>
              <w:t>6</w:t>
            </w:r>
            <w:proofErr w:type="gramEnd"/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401687.20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3327753.39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</w:t>
            </w:r>
            <w:proofErr w:type="gramStart"/>
            <w:r w:rsidRPr="005D2530">
              <w:rPr>
                <w:color w:val="000000"/>
                <w:sz w:val="24"/>
                <w:szCs w:val="24"/>
              </w:rPr>
              <w:t>7</w:t>
            </w:r>
            <w:proofErr w:type="gramEnd"/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401675.69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3327753.52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н8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401675.51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3327742.50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н5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401687.02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3327742.38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</w:t>
            </w:r>
            <w:proofErr w:type="gramStart"/>
            <w:r w:rsidRPr="005D2530">
              <w:rPr>
                <w:color w:val="000000"/>
                <w:sz w:val="24"/>
                <w:szCs w:val="24"/>
              </w:rPr>
              <w:t>9</w:t>
            </w:r>
            <w:proofErr w:type="gramEnd"/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401578.11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3327743.15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н10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401578.24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3327754.56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н11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401566.73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3327754.68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н12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401566.60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3327743.27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</w:t>
            </w:r>
            <w:proofErr w:type="gramStart"/>
            <w:r w:rsidRPr="005D2530">
              <w:rPr>
                <w:color w:val="000000"/>
                <w:sz w:val="24"/>
                <w:szCs w:val="24"/>
              </w:rPr>
              <w:t>9</w:t>
            </w:r>
            <w:proofErr w:type="gramEnd"/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401578.11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3327743.15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н13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401233.37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3327747.27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н14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401233.76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3327758.24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н15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401222.19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3327758.36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н16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401221.79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3327747.27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н13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401233.37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3327747.27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н17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401117.62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3327748.61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н18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401118.06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3327759.48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н19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401106.43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3327759.60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н20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401105.99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3327748.70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н17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401117.62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3327748.61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lastRenderedPageBreak/>
              <w:t>н21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401017.63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3327749.52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н22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401017.96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3327760.54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н23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401006.45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3327760.67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н24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401006.12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3327749.65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н21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401017.63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3327749.52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н25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399508.55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3328321.86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н26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399504.90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3328327.46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н27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399499.67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3328323.99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н28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399503.33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3328318.40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н25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399508.55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3328321.86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н29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399502.95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3328404.83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н30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399503.49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3328412.27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н31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399496.16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3328412.91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н32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399495.61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3328405.48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н29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399502.95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3328404.83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н33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399576.04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3328749.16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н34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399574.99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3328755.88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н35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399568.38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3328754.71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н36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399569.43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3328747.99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н33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399576.04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3328749.16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н37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399527.46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3328813.85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н38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399525.44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3328820.36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н39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399518.91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3328818.44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н40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399520.93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3328811.93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н37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399527.46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3328813.85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н41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399471.73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3328926.22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н42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399474.56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3328934.02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н43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399466.83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3328936.69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н44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399464.00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3328928.89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н41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399471.73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3328926.22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н45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399524.81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3328923.41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н46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399529.12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3328928.86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н47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399523.65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3328933.04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н48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399519.34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3328927.59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н45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399524.81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3328923.41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н49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399513.17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3328952.05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н50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399510.95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3328960.13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н51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399503.06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3328957.85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н52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399505.28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3328949.77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н49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399513.17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3328952.05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н53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400808.32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3327756.47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н54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400808.34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3327758.27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н55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400806.54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3327758.29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н56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400806.51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3327756.49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lastRenderedPageBreak/>
              <w:t>н53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400808.32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3327756.47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н57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400698.33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3327757.69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н58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400698.36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3327759.49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н59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400696.56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3327759.51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н60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400696.53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3327757.71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н57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400698.33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3327757.69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н61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400578.09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3327758.95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н62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400578.12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3327760.75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н63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400576.32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3327760.78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н64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400576.29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3327758.98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н61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400578.09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3327758.95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н65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400264.60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3327814.64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н66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400265.57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3327816.16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н67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400264.06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3327817.13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н68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400263.09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3327815.62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н65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400264.60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3327814.64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н69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400174.55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3327878.05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н70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400175.62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3327879.51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н71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400174.16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3327880.57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н72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400173.10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3327879.11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н69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400174.55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3327878.05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н73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399999.36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3328002.52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н74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400000.35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3328004.01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н75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399998.86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3328005.01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н76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399997.86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3328003.52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н73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399999.36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3328002.52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н77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400084.88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3327941.59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н78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400085.92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3327943.06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н79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400084.45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3327944.10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н80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400083.41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3327942.62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н77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400084.88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3327941.59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н81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399905.76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3328068.62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н82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399906.84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3328070.05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н83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399905.40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3328071.14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н84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399904.32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3328069.70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н81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399905.76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3328068.62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н85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399807.32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3328138.00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н86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399808.39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3328139.45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н87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399806.93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3328140.52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н88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399805.87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3328139.06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н85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399807.32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3328138.00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н89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399709.62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3328207.35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н90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399710.68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3328208.81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lastRenderedPageBreak/>
              <w:t>н91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399709.23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3328209.87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н92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399708.16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3328208.42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н89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399709.62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3328207.35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н93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402651.05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3327518.26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н94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402653.71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3327528.57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н95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402645.35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3327530.58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н96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402642.69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3327520.26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н93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402651.05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3327518.26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н97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402563.38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3327570.27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н98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402569.49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3327580.19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н99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402559.67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3327586.31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н100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402553.56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3327576.39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н97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402563.38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3327570.27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н101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402478.89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3327622.46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н102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402485.00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3327632.39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н103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402475.18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3327638.50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н104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402469.07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3327628.58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н101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402478.89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3327622.46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н105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402381.73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3327684.80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н106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402385.94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3327690.84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н107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402379.90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3327695.05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н108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402375.69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3327689.01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н105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402381.73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3327684.80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н109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399576.73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3328371.35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н110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399572.26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3328376.36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н111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399567.21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3328371.90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н112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399571.68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3328366.89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н109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399576.73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3328371.35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н113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399567.61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3328293.34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н114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399570.22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3328299.56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н115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399564.03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3328302.21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н116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399561.41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3328295.99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н113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399567.61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3328293.34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н117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399630.86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3328258.96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н118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399635.75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3328266.10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н119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399628.65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3328271.38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н120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399623.76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3328264.24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н117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399630.86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3328258.96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н121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400342.16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3327757.94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н122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400344.25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3327764.48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н123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400337.77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3327766.56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н124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400335.68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3327760.02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н121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400342.16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3327757.94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lastRenderedPageBreak/>
              <w:t>н125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400917.72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3327750.21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н126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400917.90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3327761.96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н127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400906.30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3327762.10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н128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400906.12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3327750.35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н125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400917.72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3327750.21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н129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401352.97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3327745.73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н130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401353.18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3327756.95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н131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401341.58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3327757.08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н132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401341.37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3327745.86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н129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401352.97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3327745.73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н133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401472.95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3327744.11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н134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401473.52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3327755.85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н135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401461.93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3327756.36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н136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401461.36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3327744.63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н133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401472.95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3327744.11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н137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401798.14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3327741.22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н138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401798.17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3327752.21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н139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401786.56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3327752.33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н140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401786.54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3327741.34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н137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401798.14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3327741.22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н141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401907.94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3327739.87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н142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401908.12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3327751.62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н143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401896.52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3327751.76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н144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401896.34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3327740.01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н141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401907.94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3327739.87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н145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402017.88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3327738.86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н146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402018.06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3327750.61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н147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402006.46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3327750.75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н148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402006.28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3327739.00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н145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402017.88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3327738.86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н149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402117.70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3327737.87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н150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402117.88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3327749.62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н151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402106.28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3327749.76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н152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402106.10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3327738.01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н149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402117.70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3327737.87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н153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402217.97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3327736.83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н154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402218.15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3327748.58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н155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402206.55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3327748.72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н156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402206.37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3327736.97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н153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402217.97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3327736.83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н157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399515.95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3328483.58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н158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399516.29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3328485.35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н159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399514.52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3328485.69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н160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399514.18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3328483.92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lastRenderedPageBreak/>
              <w:t>н157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399515.95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3328483.58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н161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399533.73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3328566.76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н162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399534.10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3328568.52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н163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399532.34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3328568.89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н164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399531.97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3328567.13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н161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399533.73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3328566.76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н165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399553.61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3328659.94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н166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399553.96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3328661.70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н167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399552.20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3328662.05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н168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399551.84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3328660.29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н165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399553.61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3328659.94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-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н169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400458.05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3327760.31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н170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400458.08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3327762.11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н171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400456.28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3327762.14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н172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400456.25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3327760.33</w:t>
            </w:r>
          </w:p>
        </w:tc>
      </w:tr>
      <w:tr w:rsidR="005D2530" w:rsidRPr="005D2530" w:rsidTr="005D2530">
        <w:trPr>
          <w:trHeight w:val="227"/>
        </w:trPr>
        <w:tc>
          <w:tcPr>
            <w:tcW w:w="2116" w:type="pct"/>
            <w:tcBorders>
              <w:lef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н169</w:t>
            </w:r>
          </w:p>
        </w:tc>
        <w:tc>
          <w:tcPr>
            <w:tcW w:w="1438" w:type="pct"/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400458.05</w:t>
            </w:r>
          </w:p>
        </w:tc>
        <w:tc>
          <w:tcPr>
            <w:tcW w:w="1446" w:type="pct"/>
            <w:tcBorders>
              <w:right w:val="double" w:sz="4" w:space="0" w:color="auto"/>
            </w:tcBorders>
            <w:vAlign w:val="bottom"/>
          </w:tcPr>
          <w:p w:rsidR="005D2530" w:rsidRPr="005D2530" w:rsidRDefault="005D2530" w:rsidP="005D2530">
            <w:pPr>
              <w:jc w:val="center"/>
              <w:rPr>
                <w:color w:val="000000"/>
                <w:sz w:val="24"/>
                <w:szCs w:val="24"/>
              </w:rPr>
            </w:pPr>
            <w:r w:rsidRPr="005D2530">
              <w:rPr>
                <w:color w:val="000000"/>
                <w:sz w:val="24"/>
                <w:szCs w:val="24"/>
              </w:rPr>
              <w:t>3327760.31</w:t>
            </w:r>
          </w:p>
        </w:tc>
      </w:tr>
      <w:tr w:rsidR="00A02191" w:rsidRPr="005D2530" w:rsidTr="00A02191">
        <w:trPr>
          <w:trHeight w:val="227"/>
        </w:trPr>
        <w:tc>
          <w:tcPr>
            <w:tcW w:w="5000" w:type="pct"/>
            <w:gridSpan w:val="3"/>
            <w:tcBorders>
              <w:left w:val="double" w:sz="4" w:space="0" w:color="auto"/>
              <w:right w:val="double" w:sz="4" w:space="0" w:color="auto"/>
            </w:tcBorders>
            <w:vAlign w:val="bottom"/>
          </w:tcPr>
          <w:p w:rsidR="00A02191" w:rsidRPr="005D2530" w:rsidRDefault="00A02191" w:rsidP="00A02191">
            <w:pPr>
              <w:tabs>
                <w:tab w:val="left" w:pos="3542"/>
              </w:tabs>
              <w:rPr>
                <w:color w:val="000000"/>
                <w:sz w:val="24"/>
                <w:szCs w:val="24"/>
              </w:rPr>
            </w:pPr>
            <w:r w:rsidRPr="005D2530">
              <w:rPr>
                <w:sz w:val="24"/>
                <w:szCs w:val="24"/>
              </w:rPr>
              <w:t>Система координат:  </w:t>
            </w:r>
            <w:proofErr w:type="gramStart"/>
            <w:r w:rsidRPr="005D2530">
              <w:rPr>
                <w:sz w:val="24"/>
                <w:szCs w:val="24"/>
              </w:rPr>
              <w:t>МСК</w:t>
            </w:r>
            <w:proofErr w:type="gramEnd"/>
            <w:r w:rsidRPr="005D2530">
              <w:rPr>
                <w:sz w:val="24"/>
                <w:szCs w:val="24"/>
              </w:rPr>
              <w:t xml:space="preserve"> 38</w:t>
            </w:r>
            <w:r w:rsidR="00FA4E38" w:rsidRPr="005D2530">
              <w:rPr>
                <w:sz w:val="24"/>
                <w:szCs w:val="24"/>
              </w:rPr>
              <w:t>,</w:t>
            </w:r>
            <w:r w:rsidRPr="005D2530">
              <w:rPr>
                <w:sz w:val="24"/>
                <w:szCs w:val="24"/>
              </w:rPr>
              <w:t xml:space="preserve"> зона 3</w:t>
            </w:r>
          </w:p>
        </w:tc>
      </w:tr>
    </w:tbl>
    <w:p w:rsidR="00A02191" w:rsidRDefault="00A02191" w:rsidP="000A189B">
      <w:pPr>
        <w:tabs>
          <w:tab w:val="left" w:pos="3542"/>
        </w:tabs>
        <w:ind w:firstLine="709"/>
        <w:rPr>
          <w:sz w:val="24"/>
          <w:szCs w:val="24"/>
        </w:rPr>
      </w:pPr>
    </w:p>
    <w:tbl>
      <w:tblPr>
        <w:tblW w:w="10287" w:type="dxa"/>
        <w:tblInd w:w="-1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23"/>
        <w:gridCol w:w="8364"/>
      </w:tblGrid>
      <w:tr w:rsidR="00A02191" w:rsidRPr="00A02191" w:rsidTr="005D2530">
        <w:trPr>
          <w:trHeight w:val="422"/>
        </w:trPr>
        <w:tc>
          <w:tcPr>
            <w:tcW w:w="1923" w:type="dxa"/>
            <w:shd w:val="clear" w:color="auto" w:fill="auto"/>
            <w:vAlign w:val="center"/>
          </w:tcPr>
          <w:p w:rsidR="00A02191" w:rsidRPr="00A02191" w:rsidRDefault="00A02191" w:rsidP="005D2530">
            <w:pPr>
              <w:tabs>
                <w:tab w:val="left" w:pos="16860"/>
              </w:tabs>
              <w:jc w:val="center"/>
              <w:rPr>
                <w:sz w:val="24"/>
              </w:rPr>
            </w:pPr>
            <w:r w:rsidRPr="00A02191">
              <w:rPr>
                <w:sz w:val="24"/>
              </w:rPr>
              <w:t>Площадь</w:t>
            </w:r>
            <w:r w:rsidR="00FA4E38">
              <w:rPr>
                <w:sz w:val="24"/>
              </w:rPr>
              <w:t>,</w:t>
            </w:r>
            <w:r w:rsidRPr="00A02191">
              <w:rPr>
                <w:sz w:val="24"/>
              </w:rPr>
              <w:t xml:space="preserve"> </w:t>
            </w:r>
            <w:proofErr w:type="spellStart"/>
            <w:r w:rsidRPr="00A02191">
              <w:rPr>
                <w:sz w:val="24"/>
              </w:rPr>
              <w:t>кв.м</w:t>
            </w:r>
            <w:proofErr w:type="spellEnd"/>
            <w:r w:rsidRPr="00A02191">
              <w:rPr>
                <w:sz w:val="24"/>
              </w:rPr>
              <w:t>.</w:t>
            </w:r>
          </w:p>
        </w:tc>
        <w:tc>
          <w:tcPr>
            <w:tcW w:w="8364" w:type="dxa"/>
            <w:shd w:val="clear" w:color="auto" w:fill="auto"/>
            <w:vAlign w:val="center"/>
          </w:tcPr>
          <w:p w:rsidR="00A02191" w:rsidRPr="00A02191" w:rsidRDefault="00A02191" w:rsidP="005D2530">
            <w:pPr>
              <w:tabs>
                <w:tab w:val="left" w:pos="16860"/>
              </w:tabs>
              <w:jc w:val="center"/>
              <w:rPr>
                <w:sz w:val="24"/>
              </w:rPr>
            </w:pPr>
            <w:r w:rsidRPr="00A02191">
              <w:rPr>
                <w:sz w:val="24"/>
              </w:rPr>
              <w:t>Цель установления публичного сервитута</w:t>
            </w:r>
          </w:p>
        </w:tc>
      </w:tr>
      <w:tr w:rsidR="00A02191" w:rsidRPr="00A02191" w:rsidTr="005D2530">
        <w:trPr>
          <w:trHeight w:val="1682"/>
        </w:trPr>
        <w:tc>
          <w:tcPr>
            <w:tcW w:w="1923" w:type="dxa"/>
            <w:shd w:val="clear" w:color="auto" w:fill="auto"/>
            <w:vAlign w:val="center"/>
          </w:tcPr>
          <w:p w:rsidR="00A02191" w:rsidRPr="00D101DD" w:rsidRDefault="000F01FA" w:rsidP="005D2530">
            <w:pPr>
              <w:tabs>
                <w:tab w:val="left" w:pos="16860"/>
              </w:tabs>
              <w:jc w:val="center"/>
              <w:rPr>
                <w:sz w:val="24"/>
              </w:rPr>
            </w:pPr>
            <w:r>
              <w:rPr>
                <w:sz w:val="24"/>
              </w:rPr>
              <w:t>2833</w:t>
            </w:r>
          </w:p>
        </w:tc>
        <w:tc>
          <w:tcPr>
            <w:tcW w:w="8364" w:type="dxa"/>
            <w:shd w:val="clear" w:color="auto" w:fill="auto"/>
            <w:vAlign w:val="center"/>
          </w:tcPr>
          <w:p w:rsidR="00A02191" w:rsidRPr="00A02191" w:rsidRDefault="00A02191" w:rsidP="00A02191">
            <w:pPr>
              <w:tabs>
                <w:tab w:val="left" w:pos="16860"/>
              </w:tabs>
              <w:jc w:val="center"/>
              <w:rPr>
                <w:sz w:val="24"/>
              </w:rPr>
            </w:pPr>
            <w:r>
              <w:rPr>
                <w:sz w:val="24"/>
              </w:rPr>
              <w:t>Д</w:t>
            </w:r>
            <w:r w:rsidRPr="00E05FC7">
              <w:rPr>
                <w:sz w:val="24"/>
              </w:rPr>
              <w:t xml:space="preserve">ля </w:t>
            </w:r>
            <w:r w:rsidRPr="00A02191">
              <w:rPr>
                <w:sz w:val="24"/>
              </w:rPr>
              <w:t>размещени</w:t>
            </w:r>
            <w:r w:rsidR="00CA0227">
              <w:rPr>
                <w:sz w:val="24"/>
              </w:rPr>
              <w:t>я</w:t>
            </w:r>
            <w:r w:rsidRPr="00A02191">
              <w:rPr>
                <w:sz w:val="24"/>
              </w:rPr>
              <w:t xml:space="preserve"> </w:t>
            </w:r>
            <w:r w:rsidR="0099043D">
              <w:rPr>
                <w:sz w:val="24"/>
              </w:rPr>
              <w:t>объекта электросетевого хозяйства</w:t>
            </w:r>
            <w:r w:rsidRPr="00A02191">
              <w:rPr>
                <w:sz w:val="24"/>
              </w:rPr>
              <w:t xml:space="preserve"> </w:t>
            </w:r>
          </w:p>
          <w:p w:rsidR="00A02191" w:rsidRPr="00A02191" w:rsidRDefault="000F01FA" w:rsidP="0099043D">
            <w:pPr>
              <w:tabs>
                <w:tab w:val="left" w:pos="16860"/>
              </w:tabs>
              <w:jc w:val="center"/>
              <w:rPr>
                <w:sz w:val="24"/>
              </w:rPr>
            </w:pPr>
            <w:r w:rsidRPr="000F01FA">
              <w:rPr>
                <w:sz w:val="24"/>
              </w:rPr>
              <w:t>«</w:t>
            </w:r>
            <w:proofErr w:type="gramStart"/>
            <w:r w:rsidRPr="000F01FA">
              <w:rPr>
                <w:sz w:val="24"/>
              </w:rPr>
              <w:t>ВЛ</w:t>
            </w:r>
            <w:proofErr w:type="gramEnd"/>
            <w:r w:rsidRPr="000F01FA">
              <w:rPr>
                <w:sz w:val="24"/>
              </w:rPr>
              <w:t xml:space="preserve"> 35 </w:t>
            </w:r>
            <w:proofErr w:type="spellStart"/>
            <w:r w:rsidRPr="000F01FA">
              <w:rPr>
                <w:sz w:val="24"/>
              </w:rPr>
              <w:t>кВ</w:t>
            </w:r>
            <w:proofErr w:type="spellEnd"/>
            <w:r w:rsidRPr="000F01FA">
              <w:rPr>
                <w:sz w:val="24"/>
              </w:rPr>
              <w:t xml:space="preserve"> Столбово – </w:t>
            </w:r>
            <w:proofErr w:type="spellStart"/>
            <w:r w:rsidRPr="000F01FA">
              <w:rPr>
                <w:sz w:val="24"/>
              </w:rPr>
              <w:t>Усть</w:t>
            </w:r>
            <w:proofErr w:type="spellEnd"/>
            <w:r w:rsidRPr="000F01FA">
              <w:rPr>
                <w:sz w:val="24"/>
              </w:rPr>
              <w:t>-Куда»</w:t>
            </w:r>
          </w:p>
        </w:tc>
      </w:tr>
    </w:tbl>
    <w:tbl>
      <w:tblPr>
        <w:tblStyle w:val="a8"/>
        <w:tblpPr w:leftFromText="180" w:rightFromText="180" w:vertAnchor="text" w:horzAnchor="margin" w:tblpXSpec="center" w:tblpY="226"/>
        <w:tblW w:w="10350" w:type="dxa"/>
        <w:tblLook w:val="01E0" w:firstRow="1" w:lastRow="1" w:firstColumn="1" w:lastColumn="1" w:noHBand="0" w:noVBand="0"/>
      </w:tblPr>
      <w:tblGrid>
        <w:gridCol w:w="10350"/>
      </w:tblGrid>
      <w:tr w:rsidR="00515890" w:rsidRPr="00D14F28" w:rsidTr="00431F45">
        <w:trPr>
          <w:trHeight w:val="9011"/>
        </w:trPr>
        <w:tc>
          <w:tcPr>
            <w:tcW w:w="1035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5D2530" w:rsidRDefault="00866C22" w:rsidP="005D2530">
            <w:pPr>
              <w:jc w:val="center"/>
              <w:rPr>
                <w:b/>
                <w:noProof/>
                <w:sz w:val="24"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3872" behindDoc="0" locked="0" layoutInCell="1" allowOverlap="1">
                      <wp:simplePos x="0" y="0"/>
                      <wp:positionH relativeFrom="column">
                        <wp:posOffset>3740785</wp:posOffset>
                      </wp:positionH>
                      <wp:positionV relativeFrom="paragraph">
                        <wp:posOffset>2678430</wp:posOffset>
                      </wp:positionV>
                      <wp:extent cx="1076325" cy="352425"/>
                      <wp:effectExtent l="0" t="1905" r="2540" b="0"/>
                      <wp:wrapNone/>
                      <wp:docPr id="23" name="Text Box 3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76325" cy="3524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F10098" w:rsidRPr="00B54E2E" w:rsidRDefault="00F10098" w:rsidP="00B54E2E">
                                  <w:r w:rsidRPr="00B54E2E">
                                    <w:rPr>
                                      <w:i/>
                                      <w:color w:val="0000FF"/>
                                    </w:rPr>
                                    <w:t>38:06:111215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301" o:spid="_x0000_s1026" type="#_x0000_t202" style="position:absolute;left:0;text-align:left;margin-left:294.55pt;margin-top:210.9pt;width:84.75pt;height:27.7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" filled="f" stroked="f">
                      <v:textbox>
                        <w:txbxContent>
                          <w:p w:rsidR="00D95C6D" w:rsidRPr="00B54E2E" w:rsidRDefault="00D95C6D" w:rsidP="00B54E2E">
                            <w:r w:rsidRPr="00B54E2E">
                              <w:rPr>
                                <w:i/>
                                <w:color w:val="0000FF"/>
                              </w:rPr>
                              <w:t>38:06:111215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515890">
              <w:br w:type="page"/>
            </w:r>
            <w:r w:rsidR="00515890">
              <w:br w:type="page"/>
            </w:r>
            <w:r w:rsidR="005D2530" w:rsidRPr="00BA1AC3">
              <w:rPr>
                <w:b/>
                <w:noProof/>
                <w:sz w:val="24"/>
              </w:rPr>
              <w:t xml:space="preserve"> </w:t>
            </w:r>
          </w:p>
          <w:p w:rsidR="00B54E2E" w:rsidRDefault="00B54E2E" w:rsidP="005D2530">
            <w:pPr>
              <w:jc w:val="center"/>
              <w:rPr>
                <w:b/>
                <w:noProof/>
                <w:sz w:val="24"/>
              </w:rPr>
            </w:pPr>
          </w:p>
          <w:p w:rsidR="005D2530" w:rsidRPr="00BA1AC3" w:rsidRDefault="005D2530" w:rsidP="005D2530">
            <w:pPr>
              <w:jc w:val="center"/>
              <w:rPr>
                <w:b/>
                <w:noProof/>
                <w:sz w:val="24"/>
              </w:rPr>
            </w:pPr>
            <w:r w:rsidRPr="00BA1AC3">
              <w:rPr>
                <w:b/>
                <w:noProof/>
                <w:sz w:val="24"/>
              </w:rPr>
              <w:t xml:space="preserve">Обзорная схема </w:t>
            </w:r>
            <w:r>
              <w:rPr>
                <w:b/>
                <w:noProof/>
                <w:sz w:val="24"/>
              </w:rPr>
              <w:t xml:space="preserve">расположения </w:t>
            </w:r>
            <w:r w:rsidRPr="00BA1AC3">
              <w:rPr>
                <w:b/>
                <w:noProof/>
                <w:sz w:val="24"/>
              </w:rPr>
              <w:t>границ публичного сервитута</w:t>
            </w:r>
          </w:p>
          <w:p w:rsidR="005D2530" w:rsidRDefault="005D2530" w:rsidP="005D2530">
            <w:pPr>
              <w:jc w:val="center"/>
              <w:rPr>
                <w:b/>
              </w:rPr>
            </w:pPr>
          </w:p>
          <w:p w:rsidR="005D2530" w:rsidRPr="00D14F28" w:rsidRDefault="00866C22" w:rsidP="005D2530">
            <w:pPr>
              <w:jc w:val="center"/>
              <w:rPr>
                <w:b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8208" behindDoc="0" locked="0" layoutInCell="1" allowOverlap="1">
                      <wp:simplePos x="0" y="0"/>
                      <wp:positionH relativeFrom="column">
                        <wp:posOffset>3260725</wp:posOffset>
                      </wp:positionH>
                      <wp:positionV relativeFrom="paragraph">
                        <wp:posOffset>5048885</wp:posOffset>
                      </wp:positionV>
                      <wp:extent cx="553720" cy="219075"/>
                      <wp:effectExtent l="12700" t="10160" r="5080" b="8890"/>
                      <wp:wrapNone/>
                      <wp:docPr id="22" name="Text Box 3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53720" cy="2190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10098" w:rsidRDefault="00F10098" w:rsidP="00B54E2E">
                                  <w:pPr>
                                    <w:jc w:val="center"/>
                                  </w:pPr>
                                  <w:r>
                                    <w:t>Лист 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23" o:spid="_x0000_s1027" type="#_x0000_t202" style="position:absolute;left:0;text-align:left;margin-left:256.75pt;margin-top:397.55pt;width:43.6pt;height:17.25pt;z-index:25167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">
                      <v:textbox>
                        <w:txbxContent>
                          <w:p w:rsidR="00D95C6D" w:rsidRDefault="00D95C6D" w:rsidP="00B54E2E">
                            <w:pPr>
                              <w:jc w:val="center"/>
                            </w:pPr>
                            <w:r>
                              <w:t>Лист 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7184" behindDoc="0" locked="0" layoutInCell="1" allowOverlap="1">
                      <wp:simplePos x="0" y="0"/>
                      <wp:positionH relativeFrom="column">
                        <wp:posOffset>2298700</wp:posOffset>
                      </wp:positionH>
                      <wp:positionV relativeFrom="paragraph">
                        <wp:posOffset>4315460</wp:posOffset>
                      </wp:positionV>
                      <wp:extent cx="553720" cy="219075"/>
                      <wp:effectExtent l="12700" t="10160" r="5080" b="8890"/>
                      <wp:wrapNone/>
                      <wp:docPr id="21" name="Text Box 3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53720" cy="2190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10098" w:rsidRDefault="00F10098" w:rsidP="00B54E2E">
                                  <w:pPr>
                                    <w:jc w:val="center"/>
                                  </w:pPr>
                                  <w:r>
                                    <w:t>Лист 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22" o:spid="_x0000_s1028" type="#_x0000_t202" style="position:absolute;left:0;text-align:left;margin-left:181pt;margin-top:339.8pt;width:43.6pt;height:17.25pt;z-index:25167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">
                      <v:textbox>
                        <w:txbxContent>
                          <w:p w:rsidR="00D95C6D" w:rsidRDefault="00D95C6D" w:rsidP="00B54E2E">
                            <w:pPr>
                              <w:jc w:val="center"/>
                            </w:pPr>
                            <w:r>
                              <w:t>Лист 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1671040" behindDoc="0" locked="0" layoutInCell="1" allowOverlap="1">
                      <wp:simplePos x="0" y="0"/>
                      <wp:positionH relativeFrom="column">
                        <wp:posOffset>2765425</wp:posOffset>
                      </wp:positionH>
                      <wp:positionV relativeFrom="paragraph">
                        <wp:posOffset>1962785</wp:posOffset>
                      </wp:positionV>
                      <wp:extent cx="553720" cy="219075"/>
                      <wp:effectExtent l="12700" t="10160" r="5080" b="8890"/>
                      <wp:wrapNone/>
                      <wp:docPr id="20" name="Text Box 3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53720" cy="2190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10098" w:rsidRDefault="00F10098" w:rsidP="00B54E2E">
                                  <w:pPr>
                                    <w:jc w:val="center"/>
                                  </w:pPr>
                                  <w:r>
                                    <w:t>Лист 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16" o:spid="_x0000_s1029" type="#_x0000_t202" style="position:absolute;left:0;text-align:left;margin-left:217.75pt;margin-top:154.55pt;width:43.6pt;height:17.25pt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">
                      <v:textbox>
                        <w:txbxContent>
                          <w:p w:rsidR="00D95C6D" w:rsidRDefault="00D95C6D" w:rsidP="00B54E2E">
                            <w:pPr>
                              <w:jc w:val="center"/>
                            </w:pPr>
                            <w:r>
                              <w:t>Лист 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7968" behindDoc="0" locked="0" layoutInCell="1" allowOverlap="1">
                      <wp:simplePos x="0" y="0"/>
                      <wp:positionH relativeFrom="column">
                        <wp:posOffset>2701925</wp:posOffset>
                      </wp:positionH>
                      <wp:positionV relativeFrom="paragraph">
                        <wp:posOffset>953135</wp:posOffset>
                      </wp:positionV>
                      <wp:extent cx="617220" cy="219075"/>
                      <wp:effectExtent l="6350" t="10160" r="5080" b="8890"/>
                      <wp:wrapNone/>
                      <wp:docPr id="19" name="Text Box 3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17220" cy="2190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10098" w:rsidRDefault="00F10098" w:rsidP="00B54E2E">
                                  <w:pPr>
                                    <w:jc w:val="center"/>
                                  </w:pPr>
                                  <w:r>
                                    <w:t>Лист 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13" o:spid="_x0000_s1030" type="#_x0000_t202" style="position:absolute;left:0;text-align:left;margin-left:212.75pt;margin-top:75.05pt;width:48.6pt;height:17.25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">
                      <v:textbox>
                        <w:txbxContent>
                          <w:p w:rsidR="00D95C6D" w:rsidRDefault="00D95C6D" w:rsidP="00B54E2E">
                            <w:pPr>
                              <w:jc w:val="center"/>
                            </w:pPr>
                            <w:r>
                              <w:t>Лист 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54E2E">
              <w:rPr>
                <w:b/>
                <w:noProof/>
              </w:rPr>
              <w:drawing>
                <wp:inline distT="0" distB="0" distL="0" distR="0">
                  <wp:extent cx="6124575" cy="5600700"/>
                  <wp:effectExtent l="19050" t="19050" r="28575" b="19050"/>
                  <wp:docPr id="1" name="Рисунок 15" descr="D:\Валентина работа\ВЛ 35 кВ Столбово-Усть-Куда\Публичный сервитут\Картинки\Обзорная 50т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Валентина работа\ВЛ 35 кВ Столбово-Усть-Куда\Публичный сервитут\Картинки\Обзорная 50т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24575" cy="5600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D2530" w:rsidRPr="00D14F28" w:rsidRDefault="005D2530" w:rsidP="005D2530">
            <w:pPr>
              <w:jc w:val="center"/>
              <w:rPr>
                <w:b/>
              </w:rPr>
            </w:pPr>
            <w:r w:rsidRPr="00D14F28">
              <w:rPr>
                <w:b/>
              </w:rPr>
              <w:t>Масштаб 1:</w:t>
            </w:r>
            <w:r w:rsidR="00B54E2E">
              <w:rPr>
                <w:b/>
              </w:rPr>
              <w:t xml:space="preserve"> 5</w:t>
            </w:r>
            <w:r>
              <w:rPr>
                <w:b/>
              </w:rPr>
              <w:t>0 000</w:t>
            </w:r>
          </w:p>
          <w:p w:rsidR="005D2530" w:rsidRPr="00D14F28" w:rsidRDefault="005D2530" w:rsidP="005D2530">
            <w:pPr>
              <w:rPr>
                <w:b/>
              </w:rPr>
            </w:pPr>
            <w:r w:rsidRPr="00D14F28">
              <w:rPr>
                <w:b/>
              </w:rPr>
              <w:t>Условные обозначения:</w:t>
            </w:r>
          </w:p>
          <w:p w:rsidR="005D2530" w:rsidRPr="00D14F28" w:rsidRDefault="00866C22" w:rsidP="005D2530">
            <w:r>
              <w:rPr>
                <w:noProof/>
              </w:rPr>
              <mc:AlternateContent>
                <mc:Choice Requires="wps">
                  <w:drawing>
                    <wp:inline distT="0" distB="0" distL="0" distR="0">
                      <wp:extent cx="628015" cy="0"/>
                      <wp:effectExtent l="19050" t="19050" r="19685" b="19050"/>
                      <wp:docPr id="15" name="AutoShape 3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62801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AutoShape 333" o:spid="_x0000_s1026" type="#_x0000_t32" style="width:49.45pt;height:0;visibility:visible;mso-wrap-style:square;mso-left-percent:-10001;mso-top-percent:-10001;mso-position-horizontal:absolute;mso-position-horizontal-relative:char;mso-position-vertical:absolute;mso-position-vertical-relative:line;mso-left-percent:-10001;mso-top-percent:-10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" strokecolor="red" strokeweight="2.25pt">
                      <w10:anchorlock/>
                    </v:shape>
                  </w:pict>
                </mc:Fallback>
              </mc:AlternateContent>
            </w:r>
            <w:r w:rsidR="005D2530" w:rsidRPr="00D14F28">
              <w:t xml:space="preserve"> – </w:t>
            </w:r>
            <w:r w:rsidR="005D2530">
              <w:t xml:space="preserve">образуемая </w:t>
            </w:r>
            <w:r w:rsidR="005D2530" w:rsidRPr="00D14F28">
              <w:t xml:space="preserve">граница </w:t>
            </w:r>
            <w:r w:rsidR="005D2530">
              <w:t>публичного сервитута</w:t>
            </w:r>
          </w:p>
          <w:p w:rsidR="00EF0403" w:rsidRDefault="00866C22" w:rsidP="005D2530">
            <w:r>
              <w:rPr>
                <w:noProof/>
              </w:rPr>
              <mc:AlternateContent>
                <mc:Choice Requires="wps">
                  <w:drawing>
                    <wp:inline distT="0" distB="0" distL="0" distR="0">
                      <wp:extent cx="628015" cy="0"/>
                      <wp:effectExtent l="9525" t="9525" r="10160" b="9525"/>
                      <wp:docPr id="14" name="AutoShape 3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62801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CC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id="AutoShape 332" o:spid="_x0000_s1026" type="#_x0000_t32" style="width:49.45pt;height:0;visibility:visible;mso-wrap-style:square;mso-left-percent:-10001;mso-top-percent:-10001;mso-position-horizontal:absolute;mso-position-horizontal-relative:char;mso-position-vertical:absolute;mso-position-vertical-relative:line;mso-left-percent:-10001;mso-top-percent:-10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" strokecolor="#00c">
                      <w10:anchorlock/>
                    </v:shape>
                  </w:pict>
                </mc:Fallback>
              </mc:AlternateContent>
            </w:r>
            <w:r w:rsidR="005D2530" w:rsidRPr="00D14F28">
              <w:t xml:space="preserve"> - граница земельного участка, </w:t>
            </w:r>
            <w:r w:rsidR="00EF0403" w:rsidRPr="00EF0403">
              <w:t>в отношении котор</w:t>
            </w:r>
            <w:r w:rsidR="00EF0403">
              <w:t>ого</w:t>
            </w:r>
            <w:r w:rsidR="00EF0403" w:rsidRPr="00EF0403">
              <w:t xml:space="preserve"> испрашивается публичный сервиту</w:t>
            </w:r>
            <w:r w:rsidR="00EF0403">
              <w:t>т</w:t>
            </w:r>
          </w:p>
          <w:p w:rsidR="00B54E2E" w:rsidRPr="00D14F28" w:rsidRDefault="00B54E2E" w:rsidP="005D2530">
            <w:r w:rsidRPr="00B54E2E">
              <w:rPr>
                <w:i/>
                <w:color w:val="0000CC"/>
              </w:rPr>
              <w:t>38:06:111215</w:t>
            </w:r>
            <w:r>
              <w:t xml:space="preserve"> - номер кадастрового квартала</w:t>
            </w:r>
          </w:p>
          <w:p w:rsidR="005D2530" w:rsidRDefault="00866C22" w:rsidP="005D2530">
            <w:r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1673088" behindDoc="0" locked="0" layoutInCell="1" allowOverlap="1">
                      <wp:simplePos x="0" y="0"/>
                      <wp:positionH relativeFrom="column">
                        <wp:posOffset>127635</wp:posOffset>
                      </wp:positionH>
                      <wp:positionV relativeFrom="paragraph">
                        <wp:posOffset>55245</wp:posOffset>
                      </wp:positionV>
                      <wp:extent cx="368935" cy="0"/>
                      <wp:effectExtent l="13335" t="17145" r="17780" b="11430"/>
                      <wp:wrapNone/>
                      <wp:docPr id="13" name="AutoShape 3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36893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92D050"/>
                                </a:solidFill>
                                <a:prstDash val="dash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318" o:spid="_x0000_s1026" type="#_x0000_t32" style="position:absolute;margin-left:10.05pt;margin-top:4.35pt;width:29.05pt;height:0;z-index:2516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" strokecolor="#92d050" strokeweight="1.5pt">
                      <v:stroke dashstyle="dash"/>
                    </v:shape>
                  </w:pict>
                </mc:Fallback>
              </mc:AlternateContent>
            </w:r>
            <w:r w:rsidR="005D2530" w:rsidRPr="00D14F28">
              <w:t xml:space="preserve">                   – </w:t>
            </w:r>
            <w:r w:rsidR="005D2530" w:rsidRPr="003E7E26">
              <w:t>проектное местоположение инженерного сооружения</w:t>
            </w:r>
          </w:p>
          <w:p w:rsidR="005D2530" w:rsidRDefault="005D2530" w:rsidP="005D2530"/>
          <w:p w:rsidR="005D2530" w:rsidRDefault="005D2530" w:rsidP="005D2530"/>
          <w:p w:rsidR="005D2530" w:rsidRDefault="005D2530" w:rsidP="005D2530"/>
          <w:p w:rsidR="00B54E2E" w:rsidRDefault="00B54E2E" w:rsidP="005D2530"/>
          <w:p w:rsidR="00B54E2E" w:rsidRDefault="00B54E2E" w:rsidP="005D2530"/>
          <w:p w:rsidR="00B54E2E" w:rsidRDefault="00B54E2E" w:rsidP="005D2530"/>
          <w:p w:rsidR="00B54E2E" w:rsidRDefault="00B54E2E" w:rsidP="005D2530"/>
          <w:p w:rsidR="00B54E2E" w:rsidRDefault="00B54E2E" w:rsidP="005D2530"/>
          <w:p w:rsidR="00B54E2E" w:rsidRDefault="00B54E2E" w:rsidP="005D2530"/>
          <w:p w:rsidR="00B54E2E" w:rsidRDefault="00B54E2E" w:rsidP="005D2530"/>
          <w:p w:rsidR="00B54E2E" w:rsidRDefault="00B54E2E" w:rsidP="005D2530"/>
          <w:p w:rsidR="00B54E2E" w:rsidRDefault="00B54E2E" w:rsidP="005D2530"/>
          <w:p w:rsidR="00B54E2E" w:rsidRDefault="00B54E2E" w:rsidP="005D2530"/>
          <w:p w:rsidR="00B54E2E" w:rsidRDefault="00B54E2E" w:rsidP="005D2530"/>
          <w:p w:rsidR="00B54E2E" w:rsidRDefault="00B54E2E" w:rsidP="005D2530"/>
          <w:p w:rsidR="00B54E2E" w:rsidRDefault="00B54E2E" w:rsidP="005D2530"/>
          <w:p w:rsidR="005D2530" w:rsidRDefault="005D2530" w:rsidP="005D2530"/>
          <w:p w:rsidR="005D2530" w:rsidRDefault="005D2530" w:rsidP="005D2530">
            <w:pPr>
              <w:jc w:val="center"/>
              <w:rPr>
                <w:rFonts w:eastAsia="MS Mincho"/>
                <w:b/>
                <w:sz w:val="24"/>
              </w:rPr>
            </w:pPr>
            <w:r>
              <w:rPr>
                <w:rFonts w:eastAsia="MS Mincho"/>
                <w:b/>
                <w:sz w:val="24"/>
              </w:rPr>
              <w:t>Схема расположения границ публичного сервитута</w:t>
            </w:r>
          </w:p>
          <w:p w:rsidR="005D2530" w:rsidRDefault="005D2530" w:rsidP="005D2530">
            <w:pPr>
              <w:jc w:val="center"/>
            </w:pPr>
          </w:p>
          <w:p w:rsidR="005D2530" w:rsidRDefault="00866C22" w:rsidP="005D2530">
            <w:pPr>
              <w:jc w:val="center"/>
              <w:rPr>
                <w:b/>
                <w:noProof/>
              </w:rPr>
            </w:pPr>
            <w:r>
              <w:rPr>
                <w:rFonts w:eastAsia="MS Mincho"/>
                <w:b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1666944" behindDoc="0" locked="0" layoutInCell="1" allowOverlap="1">
                      <wp:simplePos x="0" y="0"/>
                      <wp:positionH relativeFrom="column">
                        <wp:posOffset>415925</wp:posOffset>
                      </wp:positionH>
                      <wp:positionV relativeFrom="paragraph">
                        <wp:posOffset>59055</wp:posOffset>
                      </wp:positionV>
                      <wp:extent cx="619125" cy="219075"/>
                      <wp:effectExtent l="6350" t="11430" r="12700" b="7620"/>
                      <wp:wrapNone/>
                      <wp:docPr id="12" name="Text Box 3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19125" cy="2190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10098" w:rsidRDefault="00F10098" w:rsidP="005D2530">
                                  <w:r>
                                    <w:t>Лист 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12" o:spid="_x0000_s1031" type="#_x0000_t202" style="position:absolute;left:0;text-align:left;margin-left:32.75pt;margin-top:4.65pt;width:48.75pt;height:17.25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">
                      <v:textbox>
                        <w:txbxContent>
                          <w:p w:rsidR="00D95C6D" w:rsidRDefault="00D95C6D" w:rsidP="005D2530">
                            <w:r>
                              <w:t>Лист 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54E2E">
              <w:rPr>
                <w:b/>
                <w:noProof/>
              </w:rPr>
              <w:drawing>
                <wp:inline distT="0" distB="0" distL="0" distR="0">
                  <wp:extent cx="5638800" cy="7362825"/>
                  <wp:effectExtent l="38100" t="19050" r="19050" b="28575"/>
                  <wp:docPr id="16" name="Рисунок 16" descr="D:\Валентина работа\ВЛ 35 кВ Столбово-Усть-Куда\Публичный сервитут\Картинки\Лист 1 10т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Валентина работа\ВЛ 35 кВ Столбово-Усть-Куда\Публичный сервитут\Картинки\Лист 1 10т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38800" cy="7362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D2530" w:rsidRPr="00D14F28" w:rsidRDefault="005D2530" w:rsidP="005D2530">
            <w:pPr>
              <w:jc w:val="center"/>
              <w:rPr>
                <w:b/>
              </w:rPr>
            </w:pPr>
            <w:r w:rsidRPr="00D14F28">
              <w:rPr>
                <w:b/>
              </w:rPr>
              <w:t>Масштаб 1:</w:t>
            </w:r>
            <w:r w:rsidR="00B54E2E">
              <w:rPr>
                <w:b/>
              </w:rPr>
              <w:t>10</w:t>
            </w:r>
            <w:r>
              <w:rPr>
                <w:b/>
              </w:rPr>
              <w:t>000</w:t>
            </w:r>
          </w:p>
          <w:p w:rsidR="005D2530" w:rsidRDefault="005D2530" w:rsidP="005D2530">
            <w:pPr>
              <w:rPr>
                <w:b/>
              </w:rPr>
            </w:pPr>
          </w:p>
          <w:p w:rsidR="005D2530" w:rsidRDefault="005D2530" w:rsidP="005D2530"/>
          <w:p w:rsidR="005D2530" w:rsidRDefault="005D2530" w:rsidP="005D2530">
            <w:pPr>
              <w:rPr>
                <w:b/>
              </w:rPr>
            </w:pPr>
            <w:r w:rsidRPr="00D14F28">
              <w:rPr>
                <w:b/>
              </w:rPr>
              <w:t>Условные обозначения:</w:t>
            </w:r>
          </w:p>
          <w:p w:rsidR="005D2530" w:rsidRPr="00D14F28" w:rsidRDefault="00866C22" w:rsidP="005D2530">
            <w:r>
              <w:rPr>
                <w:noProof/>
              </w:rPr>
              <mc:AlternateContent>
                <mc:Choice Requires="wps">
                  <w:drawing>
                    <wp:inline distT="0" distB="0" distL="0" distR="0">
                      <wp:extent cx="628015" cy="0"/>
                      <wp:effectExtent l="19050" t="19050" r="19685" b="19050"/>
                      <wp:docPr id="11" name="AutoShape 3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62801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id="AutoShape 331" o:spid="_x0000_s1026" type="#_x0000_t32" style="width:49.45pt;height:0;visibility:visible;mso-wrap-style:square;mso-left-percent:-10001;mso-top-percent:-10001;mso-position-horizontal:absolute;mso-position-horizontal-relative:char;mso-position-vertical:absolute;mso-position-vertical-relative:line;mso-left-percent:-10001;mso-top-percent:-10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" strokecolor="red" strokeweight="2.25pt">
                      <w10:anchorlock/>
                    </v:shape>
                  </w:pict>
                </mc:Fallback>
              </mc:AlternateContent>
            </w:r>
            <w:r w:rsidR="005D2530" w:rsidRPr="00D14F28">
              <w:t xml:space="preserve"> – </w:t>
            </w:r>
            <w:r w:rsidR="005D2530">
              <w:t xml:space="preserve">образуемая </w:t>
            </w:r>
            <w:r w:rsidR="005D2530" w:rsidRPr="00D14F28">
              <w:t xml:space="preserve">граница </w:t>
            </w:r>
            <w:r w:rsidR="005D2530">
              <w:t>публичного сервитута</w:t>
            </w:r>
          </w:p>
          <w:p w:rsidR="005D2530" w:rsidRPr="00D14F28" w:rsidRDefault="00866C22" w:rsidP="005D2530">
            <w:r>
              <w:rPr>
                <w:noProof/>
              </w:rPr>
              <mc:AlternateContent>
                <mc:Choice Requires="wps">
                  <w:drawing>
                    <wp:inline distT="0" distB="0" distL="0" distR="0">
                      <wp:extent cx="628015" cy="0"/>
                      <wp:effectExtent l="9525" t="9525" r="10160" b="9525"/>
                      <wp:docPr id="10" name="AutoShape 3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62801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CC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id="AutoShape 330" o:spid="_x0000_s1026" type="#_x0000_t32" style="width:49.45pt;height:0;visibility:visible;mso-wrap-style:square;mso-left-percent:-10001;mso-top-percent:-10001;mso-position-horizontal:absolute;mso-position-horizontal-relative:char;mso-position-vertical:absolute;mso-position-vertical-relative:line;mso-left-percent:-10001;mso-top-percent:-10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" strokecolor="#00c">
                      <w10:anchorlock/>
                    </v:shape>
                  </w:pict>
                </mc:Fallback>
              </mc:AlternateContent>
            </w:r>
            <w:r w:rsidR="005D2530" w:rsidRPr="00D14F28">
              <w:t xml:space="preserve"> - граница земельного участка, </w:t>
            </w:r>
            <w:r w:rsidR="00EF0403" w:rsidRPr="00EF0403">
              <w:t xml:space="preserve"> в отношении котор</w:t>
            </w:r>
            <w:r w:rsidR="00EF0403">
              <w:t>ого</w:t>
            </w:r>
            <w:r w:rsidR="00EF0403" w:rsidRPr="00EF0403">
              <w:t xml:space="preserve"> испрашивается публичный сервиту</w:t>
            </w:r>
            <w:r w:rsidR="00EF0403">
              <w:t>т</w:t>
            </w:r>
          </w:p>
          <w:p w:rsidR="005D2530" w:rsidRPr="00D14F28" w:rsidRDefault="00866C22" w:rsidP="005D2530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4112" behindDoc="1" locked="0" layoutInCell="1" allowOverlap="1">
                      <wp:simplePos x="0" y="0"/>
                      <wp:positionH relativeFrom="column">
                        <wp:posOffset>124460</wp:posOffset>
                      </wp:positionH>
                      <wp:positionV relativeFrom="paragraph">
                        <wp:posOffset>22225</wp:posOffset>
                      </wp:positionV>
                      <wp:extent cx="53975" cy="45720"/>
                      <wp:effectExtent l="10160" t="12700" r="12065" b="8255"/>
                      <wp:wrapTight wrapText="bothSides">
                        <wp:wrapPolygon edited="0">
                          <wp:start x="-3558" y="0"/>
                          <wp:lineTo x="-3558" y="17400"/>
                          <wp:lineTo x="10927" y="17400"/>
                          <wp:lineTo x="10927" y="0"/>
                          <wp:lineTo x="-3558" y="0"/>
                        </wp:wrapPolygon>
                      </wp:wrapTight>
                      <wp:docPr id="9" name="Oval 3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3975" cy="4572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00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319" o:spid="_x0000_s1026" style="position:absolute;margin-left:9.8pt;margin-top:1.75pt;width:4.25pt;height:3.6pt;z-index:-25164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" fillcolor="black">
                      <w10:wrap type="tight"/>
                    </v:oval>
                  </w:pict>
                </mc:Fallback>
              </mc:AlternateContent>
            </w:r>
            <w:r w:rsidR="005D2530">
              <w:t>н</w:t>
            </w:r>
            <w:proofErr w:type="gramStart"/>
            <w:r w:rsidR="005D2530" w:rsidRPr="00D14F28">
              <w:t>1</w:t>
            </w:r>
            <w:proofErr w:type="gramEnd"/>
            <w:r w:rsidR="005D2530" w:rsidRPr="00D14F28">
              <w:t xml:space="preserve">  –  характерная точка образуемой </w:t>
            </w:r>
            <w:r w:rsidR="005D2530">
              <w:t xml:space="preserve"> границы публичного сервитута</w:t>
            </w:r>
          </w:p>
          <w:p w:rsidR="005D2530" w:rsidRPr="00D14F28" w:rsidRDefault="00866C22" w:rsidP="005D2530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5136" behindDoc="0" locked="0" layoutInCell="1" allowOverlap="1">
                      <wp:simplePos x="0" y="0"/>
                      <wp:positionH relativeFrom="column">
                        <wp:posOffset>124460</wp:posOffset>
                      </wp:positionH>
                      <wp:positionV relativeFrom="paragraph">
                        <wp:posOffset>65405</wp:posOffset>
                      </wp:positionV>
                      <wp:extent cx="368935" cy="0"/>
                      <wp:effectExtent l="10160" t="17780" r="11430" b="10795"/>
                      <wp:wrapNone/>
                      <wp:docPr id="8" name="AutoShape 3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36893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92D050"/>
                                </a:solidFill>
                                <a:prstDash val="dash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320" o:spid="_x0000_s1026" type="#_x0000_t32" style="position:absolute;margin-left:9.8pt;margin-top:5.15pt;width:29.05pt;height:0;z-index:25167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" strokecolor="#92d050" strokeweight="1.5pt">
                      <v:stroke dashstyle="dash"/>
                    </v:shape>
                  </w:pict>
                </mc:Fallback>
              </mc:AlternateContent>
            </w:r>
            <w:r w:rsidR="005D2530" w:rsidRPr="00D14F28">
              <w:t xml:space="preserve">                   – </w:t>
            </w:r>
            <w:r w:rsidR="005D2530">
              <w:t>проектное местоположение инженерного сооружения, в целях размещения которого устанавливается публичный сервитут</w:t>
            </w:r>
          </w:p>
          <w:p w:rsidR="005D2530" w:rsidRDefault="005D2530" w:rsidP="005D2530">
            <w:r w:rsidRPr="00D878AD">
              <w:rPr>
                <w:rFonts w:ascii="Arial" w:hAnsi="Arial" w:cs="Arial"/>
                <w:sz w:val="18"/>
              </w:rPr>
              <w:t>38:</w:t>
            </w:r>
            <w:r w:rsidR="00B54E2E">
              <w:rPr>
                <w:rFonts w:ascii="Arial" w:hAnsi="Arial" w:cs="Arial"/>
                <w:sz w:val="18"/>
              </w:rPr>
              <w:t>0</w:t>
            </w:r>
            <w:r>
              <w:rPr>
                <w:rFonts w:ascii="Arial" w:hAnsi="Arial" w:cs="Arial"/>
                <w:sz w:val="18"/>
              </w:rPr>
              <w:t>6</w:t>
            </w:r>
            <w:r w:rsidRPr="00D878AD">
              <w:rPr>
                <w:rFonts w:ascii="Arial" w:hAnsi="Arial" w:cs="Arial"/>
                <w:sz w:val="18"/>
              </w:rPr>
              <w:t>:</w:t>
            </w:r>
            <w:r>
              <w:rPr>
                <w:rFonts w:ascii="Arial" w:hAnsi="Arial" w:cs="Arial"/>
                <w:sz w:val="18"/>
              </w:rPr>
              <w:t>000000</w:t>
            </w:r>
            <w:r w:rsidRPr="00D878AD">
              <w:rPr>
                <w:rFonts w:ascii="Arial" w:hAnsi="Arial" w:cs="Arial"/>
                <w:sz w:val="18"/>
              </w:rPr>
              <w:t>:</w:t>
            </w:r>
            <w:r w:rsidR="00B54E2E">
              <w:rPr>
                <w:rFonts w:ascii="Arial" w:hAnsi="Arial" w:cs="Arial"/>
                <w:sz w:val="18"/>
              </w:rPr>
              <w:t xml:space="preserve">7086 </w:t>
            </w:r>
            <w:r>
              <w:t>– кадастровый номер земельного участка, сведения о котором имеются в ЕГРН</w:t>
            </w:r>
            <w:r w:rsidRPr="00D14F28">
              <w:t xml:space="preserve">                   </w:t>
            </w:r>
          </w:p>
          <w:p w:rsidR="005D2530" w:rsidRDefault="005D2530" w:rsidP="005D2530"/>
          <w:p w:rsidR="005D2530" w:rsidRDefault="005D2530" w:rsidP="005D2530"/>
          <w:p w:rsidR="005D2530" w:rsidRDefault="005D2530" w:rsidP="005D2530"/>
          <w:p w:rsidR="005D2530" w:rsidRDefault="005D2530" w:rsidP="005D2530">
            <w:pPr>
              <w:jc w:val="center"/>
              <w:rPr>
                <w:rFonts w:eastAsia="MS Mincho"/>
                <w:b/>
                <w:sz w:val="24"/>
              </w:rPr>
            </w:pPr>
            <w:r>
              <w:rPr>
                <w:rFonts w:eastAsia="MS Mincho"/>
                <w:b/>
                <w:sz w:val="24"/>
              </w:rPr>
              <w:t>Схема расположения границ публичного сервитута</w:t>
            </w:r>
          </w:p>
          <w:p w:rsidR="005D2530" w:rsidRDefault="005D2530" w:rsidP="005D2530">
            <w:pPr>
              <w:jc w:val="center"/>
              <w:rPr>
                <w:rFonts w:eastAsia="MS Mincho"/>
                <w:b/>
                <w:sz w:val="24"/>
              </w:rPr>
            </w:pPr>
          </w:p>
          <w:p w:rsidR="005D2530" w:rsidRDefault="00866C22" w:rsidP="005D2530">
            <w:pPr>
              <w:jc w:val="center"/>
            </w:pPr>
            <w:r>
              <w:rPr>
                <w:b/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8992" behindDoc="0" locked="0" layoutInCell="1" allowOverlap="1">
                      <wp:simplePos x="0" y="0"/>
                      <wp:positionH relativeFrom="column">
                        <wp:posOffset>434340</wp:posOffset>
                      </wp:positionH>
                      <wp:positionV relativeFrom="paragraph">
                        <wp:posOffset>38735</wp:posOffset>
                      </wp:positionV>
                      <wp:extent cx="619125" cy="219075"/>
                      <wp:effectExtent l="5715" t="10160" r="13335" b="8890"/>
                      <wp:wrapNone/>
                      <wp:docPr id="7" name="Text Box 3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19125" cy="2190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10098" w:rsidRDefault="00F10098" w:rsidP="005D2530">
                                  <w:r>
                                    <w:t>Лист 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14" o:spid="_x0000_s1032" type="#_x0000_t202" style="position:absolute;left:0;text-align:left;margin-left:34.2pt;margin-top:3.05pt;width:48.75pt;height:17.25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">
                      <v:textbox>
                        <w:txbxContent>
                          <w:p w:rsidR="00D95C6D" w:rsidRDefault="00D95C6D" w:rsidP="005D2530">
                            <w:r>
                              <w:t>Лист 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54E2E">
              <w:rPr>
                <w:noProof/>
              </w:rPr>
              <w:drawing>
                <wp:inline distT="0" distB="0" distL="0" distR="0">
                  <wp:extent cx="5636260" cy="7355840"/>
                  <wp:effectExtent l="19050" t="19050" r="21590" b="16510"/>
                  <wp:docPr id="17" name="Рисунок 17" descr="D:\Валентина работа\ВЛ 35 кВ Столбово-Усть-Куда\Публичный сервитут\Картинки\Лист 2 10т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Валентина работа\ВЛ 35 кВ Столбово-Усть-Куда\Публичный сервитут\Картинки\Лист 2 10т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36260" cy="7355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D2530" w:rsidRPr="00D14F28" w:rsidRDefault="00866C22" w:rsidP="005D2530">
            <w:pPr>
              <w:jc w:val="center"/>
              <w:rPr>
                <w:b/>
              </w:rPr>
            </w:pPr>
            <w:r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1670016" behindDoc="0" locked="0" layoutInCell="1" allowOverlap="1">
                      <wp:simplePos x="0" y="0"/>
                      <wp:positionH relativeFrom="column">
                        <wp:posOffset>124460</wp:posOffset>
                      </wp:positionH>
                      <wp:positionV relativeFrom="paragraph">
                        <wp:posOffset>6377305</wp:posOffset>
                      </wp:positionV>
                      <wp:extent cx="619125" cy="219075"/>
                      <wp:effectExtent l="10160" t="5080" r="8890" b="13970"/>
                      <wp:wrapNone/>
                      <wp:docPr id="6" name="Text Box 3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19125" cy="2190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10098" w:rsidRDefault="00F10098" w:rsidP="005D2530">
                                  <w:r>
                                    <w:t>Лист 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15" o:spid="_x0000_s1033" type="#_x0000_t202" style="position:absolute;left:0;text-align:left;margin-left:9.8pt;margin-top:502.15pt;width:48.75pt;height:17.25pt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">
                      <v:textbox>
                        <w:txbxContent>
                          <w:p w:rsidR="00D95C6D" w:rsidRDefault="00D95C6D" w:rsidP="005D2530">
                            <w:r>
                              <w:t>Лист 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5D2530" w:rsidRPr="00D14F28">
              <w:rPr>
                <w:b/>
              </w:rPr>
              <w:t>Масштаб 1:</w:t>
            </w:r>
            <w:r w:rsidR="00B54E2E">
              <w:rPr>
                <w:b/>
              </w:rPr>
              <w:t>10</w:t>
            </w:r>
            <w:r w:rsidR="005D2530">
              <w:rPr>
                <w:b/>
              </w:rPr>
              <w:t>000</w:t>
            </w:r>
          </w:p>
          <w:p w:rsidR="005D2530" w:rsidRDefault="005D2530" w:rsidP="005D2530">
            <w:pPr>
              <w:rPr>
                <w:b/>
              </w:rPr>
            </w:pPr>
          </w:p>
          <w:p w:rsidR="005D2530" w:rsidRPr="00D14F28" w:rsidRDefault="005D2530" w:rsidP="005D2530">
            <w:pPr>
              <w:rPr>
                <w:b/>
              </w:rPr>
            </w:pPr>
            <w:r w:rsidRPr="00D14F28">
              <w:rPr>
                <w:b/>
              </w:rPr>
              <w:t>Условные обозначения</w:t>
            </w:r>
            <w:r>
              <w:rPr>
                <w:b/>
              </w:rPr>
              <w:t xml:space="preserve"> приведены на стр. </w:t>
            </w:r>
            <w:r w:rsidR="00B54E2E">
              <w:rPr>
                <w:b/>
              </w:rPr>
              <w:t>8</w:t>
            </w:r>
          </w:p>
          <w:p w:rsidR="005D2530" w:rsidRDefault="005D2530" w:rsidP="005D2530"/>
          <w:p w:rsidR="00A9607B" w:rsidRDefault="00A9607B" w:rsidP="00515890"/>
          <w:p w:rsidR="00B54E2E" w:rsidRDefault="00B54E2E" w:rsidP="00515890"/>
          <w:p w:rsidR="00B54E2E" w:rsidRDefault="00B54E2E" w:rsidP="00515890"/>
          <w:p w:rsidR="00B54E2E" w:rsidRDefault="00B54E2E" w:rsidP="00515890"/>
          <w:p w:rsidR="00B54E2E" w:rsidRDefault="00B54E2E" w:rsidP="00515890"/>
          <w:p w:rsidR="00B54E2E" w:rsidRDefault="00B54E2E" w:rsidP="00515890"/>
          <w:p w:rsidR="00B54E2E" w:rsidRDefault="00B54E2E" w:rsidP="00515890"/>
          <w:p w:rsidR="00B54E2E" w:rsidRDefault="00B54E2E" w:rsidP="00515890"/>
          <w:p w:rsidR="00B54E2E" w:rsidRDefault="00B54E2E" w:rsidP="00515890"/>
          <w:p w:rsidR="00B54E2E" w:rsidRDefault="00B54E2E" w:rsidP="00515890"/>
          <w:p w:rsidR="00B54E2E" w:rsidRDefault="00B54E2E" w:rsidP="00B54E2E">
            <w:pPr>
              <w:jc w:val="center"/>
              <w:rPr>
                <w:rFonts w:eastAsia="MS Mincho"/>
                <w:b/>
                <w:sz w:val="24"/>
              </w:rPr>
            </w:pPr>
            <w:r>
              <w:rPr>
                <w:rFonts w:eastAsia="MS Mincho"/>
                <w:b/>
                <w:sz w:val="24"/>
              </w:rPr>
              <w:t>Схема расположения границ публичного сервитута</w:t>
            </w:r>
          </w:p>
          <w:p w:rsidR="00B54E2E" w:rsidRDefault="00B54E2E" w:rsidP="00B54E2E">
            <w:pPr>
              <w:jc w:val="center"/>
              <w:rPr>
                <w:rFonts w:eastAsia="MS Mincho"/>
                <w:b/>
                <w:sz w:val="24"/>
              </w:rPr>
            </w:pPr>
          </w:p>
          <w:p w:rsidR="00B54E2E" w:rsidRDefault="00866C22" w:rsidP="00B54E2E">
            <w:pPr>
              <w:jc w:val="center"/>
            </w:pPr>
            <w:r>
              <w:rPr>
                <w:b/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80256" behindDoc="0" locked="0" layoutInCell="1" allowOverlap="1">
                      <wp:simplePos x="0" y="0"/>
                      <wp:positionH relativeFrom="column">
                        <wp:posOffset>434340</wp:posOffset>
                      </wp:positionH>
                      <wp:positionV relativeFrom="paragraph">
                        <wp:posOffset>38735</wp:posOffset>
                      </wp:positionV>
                      <wp:extent cx="619125" cy="219075"/>
                      <wp:effectExtent l="5715" t="10160" r="13335" b="8890"/>
                      <wp:wrapNone/>
                      <wp:docPr id="5" name="Text Box 3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19125" cy="2190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10098" w:rsidRDefault="00F10098" w:rsidP="00B54E2E">
                                  <w:r>
                                    <w:t>Лист 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24" o:spid="_x0000_s1034" type="#_x0000_t202" style="position:absolute;left:0;text-align:left;margin-left:34.2pt;margin-top:3.05pt;width:48.75pt;height:17.25pt;z-index: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">
                      <v:textbox>
                        <w:txbxContent>
                          <w:p w:rsidR="00D95C6D" w:rsidRDefault="00D95C6D" w:rsidP="00B54E2E">
                            <w:r>
                              <w:t>Лист 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54E2E">
              <w:rPr>
                <w:noProof/>
              </w:rPr>
              <w:drawing>
                <wp:inline distT="0" distB="0" distL="0" distR="0">
                  <wp:extent cx="5636260" cy="7355840"/>
                  <wp:effectExtent l="19050" t="19050" r="21590" b="16510"/>
                  <wp:docPr id="18" name="Рисунок 18" descr="D:\Валентина работа\ВЛ 35 кВ Столбово-Усть-Куда\Публичный сервитут\Картинки\Лист 3 10т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Валентина работа\ВЛ 35 кВ Столбово-Усть-Куда\Публичный сервитут\Картинки\Лист 3 10т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36260" cy="7355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4E2E" w:rsidRPr="00D14F28" w:rsidRDefault="00866C22" w:rsidP="00B54E2E">
            <w:pPr>
              <w:jc w:val="center"/>
              <w:rPr>
                <w:b/>
              </w:rPr>
            </w:pPr>
            <w:r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1681280" behindDoc="0" locked="0" layoutInCell="1" allowOverlap="1">
                      <wp:simplePos x="0" y="0"/>
                      <wp:positionH relativeFrom="column">
                        <wp:posOffset>124460</wp:posOffset>
                      </wp:positionH>
                      <wp:positionV relativeFrom="paragraph">
                        <wp:posOffset>6377305</wp:posOffset>
                      </wp:positionV>
                      <wp:extent cx="619125" cy="219075"/>
                      <wp:effectExtent l="10160" t="5080" r="8890" b="13970"/>
                      <wp:wrapNone/>
                      <wp:docPr id="4" name="Text Box 3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19125" cy="2190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10098" w:rsidRDefault="00F10098" w:rsidP="00B54E2E">
                                  <w:r>
                                    <w:t>Лист 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25" o:spid="_x0000_s1035" type="#_x0000_t202" style="position:absolute;left:0;text-align:left;margin-left:9.8pt;margin-top:502.15pt;width:48.75pt;height:17.25pt;z-index:25168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">
                      <v:textbox>
                        <w:txbxContent>
                          <w:p w:rsidR="00D95C6D" w:rsidRDefault="00D95C6D" w:rsidP="00B54E2E">
                            <w:r>
                              <w:t>Лист 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54E2E" w:rsidRPr="00D14F28">
              <w:rPr>
                <w:b/>
              </w:rPr>
              <w:t>Масштаб 1:</w:t>
            </w:r>
            <w:r w:rsidR="00B54E2E">
              <w:rPr>
                <w:b/>
              </w:rPr>
              <w:t>10000</w:t>
            </w:r>
          </w:p>
          <w:p w:rsidR="00B54E2E" w:rsidRDefault="00B54E2E" w:rsidP="00B54E2E">
            <w:pPr>
              <w:rPr>
                <w:b/>
              </w:rPr>
            </w:pPr>
          </w:p>
          <w:p w:rsidR="00B54E2E" w:rsidRPr="00D14F28" w:rsidRDefault="00B54E2E" w:rsidP="00B54E2E">
            <w:pPr>
              <w:rPr>
                <w:b/>
              </w:rPr>
            </w:pPr>
            <w:r w:rsidRPr="00D14F28">
              <w:rPr>
                <w:b/>
              </w:rPr>
              <w:t>Условные обозначения</w:t>
            </w:r>
            <w:r>
              <w:rPr>
                <w:b/>
              </w:rPr>
              <w:t xml:space="preserve"> приведены на стр. 8</w:t>
            </w:r>
          </w:p>
          <w:p w:rsidR="00B54E2E" w:rsidRDefault="00B54E2E" w:rsidP="00B54E2E"/>
          <w:p w:rsidR="00B54E2E" w:rsidRDefault="00B54E2E" w:rsidP="00515890"/>
          <w:p w:rsidR="00B54E2E" w:rsidRDefault="00B54E2E" w:rsidP="00515890"/>
          <w:p w:rsidR="00B54E2E" w:rsidRDefault="00B54E2E" w:rsidP="00515890"/>
          <w:p w:rsidR="00B54E2E" w:rsidRDefault="00B54E2E" w:rsidP="00515890"/>
          <w:p w:rsidR="00B54E2E" w:rsidRDefault="00B54E2E" w:rsidP="00515890"/>
          <w:p w:rsidR="00B54E2E" w:rsidRDefault="00B54E2E" w:rsidP="00515890"/>
          <w:p w:rsidR="00B54E2E" w:rsidRDefault="00B54E2E" w:rsidP="00515890"/>
          <w:p w:rsidR="00B54E2E" w:rsidRDefault="00B54E2E" w:rsidP="00B54E2E"/>
          <w:p w:rsidR="00B54E2E" w:rsidRDefault="00B54E2E" w:rsidP="00B54E2E">
            <w:pPr>
              <w:jc w:val="center"/>
              <w:rPr>
                <w:rFonts w:eastAsia="MS Mincho"/>
                <w:b/>
                <w:sz w:val="24"/>
              </w:rPr>
            </w:pPr>
          </w:p>
          <w:p w:rsidR="00B54E2E" w:rsidRDefault="00B54E2E" w:rsidP="00B54E2E">
            <w:pPr>
              <w:jc w:val="center"/>
              <w:rPr>
                <w:rFonts w:eastAsia="MS Mincho"/>
                <w:b/>
                <w:sz w:val="24"/>
              </w:rPr>
            </w:pPr>
            <w:r>
              <w:rPr>
                <w:rFonts w:eastAsia="MS Mincho"/>
                <w:b/>
                <w:sz w:val="24"/>
              </w:rPr>
              <w:t>Схема расположения границ публичного сервитута</w:t>
            </w:r>
          </w:p>
          <w:p w:rsidR="00B54E2E" w:rsidRDefault="00B54E2E" w:rsidP="00B54E2E">
            <w:pPr>
              <w:jc w:val="center"/>
              <w:rPr>
                <w:rFonts w:eastAsia="MS Mincho"/>
                <w:b/>
                <w:sz w:val="24"/>
              </w:rPr>
            </w:pPr>
          </w:p>
          <w:p w:rsidR="00B54E2E" w:rsidRDefault="00B54E2E" w:rsidP="00B54E2E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5634990" cy="7357745"/>
                  <wp:effectExtent l="19050" t="19050" r="22860" b="14605"/>
                  <wp:docPr id="35" name="Рисунок 35" descr="D:\Валентина работа\ВЛ 35 кВ Столбово-Усть-Куда\Публичный сервитут\Картинки\Лист 4 10т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D:\Валентина работа\ВЛ 35 кВ Столбово-Усть-Куда\Публичный сервитут\Картинки\Лист 4 10т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34990" cy="7357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866C22"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1683328" behindDoc="0" locked="0" layoutInCell="1" allowOverlap="1">
                      <wp:simplePos x="0" y="0"/>
                      <wp:positionH relativeFrom="column">
                        <wp:posOffset>434340</wp:posOffset>
                      </wp:positionH>
                      <wp:positionV relativeFrom="paragraph">
                        <wp:posOffset>38735</wp:posOffset>
                      </wp:positionV>
                      <wp:extent cx="619125" cy="219075"/>
                      <wp:effectExtent l="5715" t="10160" r="13335" b="8890"/>
                      <wp:wrapNone/>
                      <wp:docPr id="3" name="Text Box 3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19125" cy="2190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10098" w:rsidRDefault="00F10098" w:rsidP="00B54E2E">
                                  <w:r>
                                    <w:t>Лист 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28" o:spid="_x0000_s1036" type="#_x0000_t202" style="position:absolute;left:0;text-align:left;margin-left:34.2pt;margin-top:3.05pt;width:48.75pt;height:17.25pt;z-index:25168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">
                      <v:textbox>
                        <w:txbxContent>
                          <w:p w:rsidR="00D95C6D" w:rsidRDefault="00D95C6D" w:rsidP="00B54E2E">
                            <w:r>
                              <w:t>Лист 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B54E2E" w:rsidRPr="00D14F28" w:rsidRDefault="00866C22" w:rsidP="00B54E2E">
            <w:pPr>
              <w:jc w:val="center"/>
              <w:rPr>
                <w:b/>
              </w:rPr>
            </w:pPr>
            <w:r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1684352" behindDoc="0" locked="0" layoutInCell="1" allowOverlap="1">
                      <wp:simplePos x="0" y="0"/>
                      <wp:positionH relativeFrom="column">
                        <wp:posOffset>124460</wp:posOffset>
                      </wp:positionH>
                      <wp:positionV relativeFrom="paragraph">
                        <wp:posOffset>6377305</wp:posOffset>
                      </wp:positionV>
                      <wp:extent cx="619125" cy="219075"/>
                      <wp:effectExtent l="10160" t="5080" r="8890" b="13970"/>
                      <wp:wrapNone/>
                      <wp:docPr id="2" name="Text Box 3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19125" cy="2190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10098" w:rsidRDefault="00F10098" w:rsidP="00B54E2E">
                                  <w:r>
                                    <w:t>Лист 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29" o:spid="_x0000_s1037" type="#_x0000_t202" style="position:absolute;left:0;text-align:left;margin-left:9.8pt;margin-top:502.15pt;width:48.75pt;height:17.25pt;z-index:25168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">
                      <v:textbox>
                        <w:txbxContent>
                          <w:p w:rsidR="00D95C6D" w:rsidRDefault="00D95C6D" w:rsidP="00B54E2E">
                            <w:r>
                              <w:t>Лист 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54E2E" w:rsidRPr="00D14F28">
              <w:rPr>
                <w:b/>
              </w:rPr>
              <w:t>Масштаб 1:</w:t>
            </w:r>
            <w:r w:rsidR="00B54E2E">
              <w:rPr>
                <w:b/>
              </w:rPr>
              <w:t>10000</w:t>
            </w:r>
          </w:p>
          <w:p w:rsidR="00B54E2E" w:rsidRDefault="00B54E2E" w:rsidP="00B54E2E">
            <w:pPr>
              <w:rPr>
                <w:b/>
              </w:rPr>
            </w:pPr>
          </w:p>
          <w:p w:rsidR="00B54E2E" w:rsidRPr="00D14F28" w:rsidRDefault="00B54E2E" w:rsidP="00B54E2E">
            <w:pPr>
              <w:rPr>
                <w:b/>
              </w:rPr>
            </w:pPr>
            <w:r w:rsidRPr="00D14F28">
              <w:rPr>
                <w:b/>
              </w:rPr>
              <w:t>Условные обозначения</w:t>
            </w:r>
            <w:r>
              <w:rPr>
                <w:b/>
              </w:rPr>
              <w:t xml:space="preserve"> приведены на стр. 8</w:t>
            </w:r>
          </w:p>
          <w:p w:rsidR="00B54E2E" w:rsidRDefault="00B54E2E" w:rsidP="00B54E2E"/>
          <w:p w:rsidR="00515890" w:rsidRPr="00D14F28" w:rsidRDefault="00515890" w:rsidP="000A5CEC"/>
        </w:tc>
      </w:tr>
    </w:tbl>
    <w:p w:rsidR="00431F45" w:rsidRPr="00431F45" w:rsidRDefault="00431F45" w:rsidP="00431F45"/>
    <w:p w:rsidR="00431F45" w:rsidRDefault="00431F45" w:rsidP="00431F45">
      <w:pPr>
        <w:tabs>
          <w:tab w:val="left" w:pos="2095"/>
        </w:tabs>
      </w:pPr>
    </w:p>
    <w:p w:rsidR="00A9607B" w:rsidRPr="00D95C6D" w:rsidRDefault="00D95C6D" w:rsidP="00D95C6D">
      <w:pPr>
        <w:ind w:left="-284" w:right="-285"/>
      </w:pPr>
      <w:r>
        <w:t xml:space="preserve"> </w:t>
      </w:r>
      <w:r w:rsidR="00A9607B" w:rsidRPr="000A3507">
        <w:rPr>
          <w:sz w:val="24"/>
        </w:rPr>
        <w:t xml:space="preserve">Заместитель Мэра района </w:t>
      </w:r>
      <w:r>
        <w:rPr>
          <w:sz w:val="24"/>
        </w:rPr>
        <w:t xml:space="preserve">                             </w:t>
      </w:r>
      <w:r w:rsidR="00A9607B" w:rsidRPr="000A3507">
        <w:rPr>
          <w:sz w:val="24"/>
        </w:rPr>
        <w:tab/>
        <w:t xml:space="preserve">         </w:t>
      </w:r>
      <w:r>
        <w:rPr>
          <w:sz w:val="24"/>
        </w:rPr>
        <w:t xml:space="preserve">                                                               </w:t>
      </w:r>
      <w:r w:rsidR="00A9607B" w:rsidRPr="000A3507">
        <w:rPr>
          <w:sz w:val="24"/>
        </w:rPr>
        <w:t xml:space="preserve">И.Б. Кузнецов </w:t>
      </w:r>
    </w:p>
    <w:p w:rsidR="001252F9" w:rsidRPr="00431F45" w:rsidRDefault="001252F9" w:rsidP="00431F45">
      <w:pPr>
        <w:sectPr w:rsidR="001252F9" w:rsidRPr="00431F45" w:rsidSect="00F10098">
          <w:footerReference w:type="default" r:id="rId13"/>
          <w:pgSz w:w="11906" w:h="16838"/>
          <w:pgMar w:top="567" w:right="851" w:bottom="0" w:left="1134" w:header="0" w:footer="0" w:gutter="0"/>
          <w:cols w:space="720"/>
          <w:titlePg/>
          <w:docGrid w:linePitch="272"/>
        </w:sectPr>
      </w:pPr>
    </w:p>
    <w:p w:rsidR="001252F9" w:rsidRDefault="001252F9" w:rsidP="00D95C6D"/>
    <w:sectPr w:rsidR="001252F9" w:rsidSect="00116FF8">
      <w:pgSz w:w="11906" w:h="16838"/>
      <w:pgMar w:top="851" w:right="426" w:bottom="851" w:left="284" w:header="0" w:footer="0" w:gutter="0"/>
      <w:cols w:space="720"/>
      <w:titlePg/>
      <w:docGrid w:linePitch="27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10098" w:rsidRDefault="00F10098" w:rsidP="00142CF6">
      <w:r>
        <w:separator/>
      </w:r>
    </w:p>
  </w:endnote>
  <w:endnote w:type="continuationSeparator" w:id="0">
    <w:p w:rsidR="00F10098" w:rsidRDefault="00F10098" w:rsidP="00142CF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altName w:val="Times New Roman"/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altName w:val="Tahoma"/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ahoma">
    <w:altName w:val="Times New Roman"/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altName w:val="Century Gothic"/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959839977"/>
    </w:sdtPr>
    <w:sdtContent>
      <w:p w:rsidR="00F10098" w:rsidRDefault="00F10098">
        <w:pPr>
          <w:pStyle w:val="ad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11</w:t>
        </w:r>
        <w:r>
          <w:rPr>
            <w:noProof/>
          </w:rPr>
          <w:fldChar w:fldCharType="end"/>
        </w:r>
      </w:p>
    </w:sdtContent>
  </w:sdt>
  <w:p w:rsidR="00F10098" w:rsidRDefault="00F10098">
    <w:pPr>
      <w:pStyle w:val="ad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10098" w:rsidRDefault="00F10098" w:rsidP="00142CF6">
      <w:r>
        <w:separator/>
      </w:r>
    </w:p>
  </w:footnote>
  <w:footnote w:type="continuationSeparator" w:id="0">
    <w:p w:rsidR="00F10098" w:rsidRDefault="00F10098" w:rsidP="00142CF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3A0076B"/>
    <w:multiLevelType w:val="singleLevel"/>
    <w:tmpl w:val="7D280C44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100"/>
  <w:displayHorizontalDrawingGridEvery w:val="0"/>
  <w:displayVerticalDrawingGridEvery w:val="0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F2B83"/>
    <w:rsid w:val="00000A27"/>
    <w:rsid w:val="00060848"/>
    <w:rsid w:val="00061D09"/>
    <w:rsid w:val="000A189B"/>
    <w:rsid w:val="000A3507"/>
    <w:rsid w:val="000A49AC"/>
    <w:rsid w:val="000A5CEC"/>
    <w:rsid w:val="000D31AD"/>
    <w:rsid w:val="000D659C"/>
    <w:rsid w:val="000F01FA"/>
    <w:rsid w:val="00116FF8"/>
    <w:rsid w:val="001252F9"/>
    <w:rsid w:val="00142CF6"/>
    <w:rsid w:val="001564B2"/>
    <w:rsid w:val="0017045E"/>
    <w:rsid w:val="001713D4"/>
    <w:rsid w:val="0019759F"/>
    <w:rsid w:val="001A6A62"/>
    <w:rsid w:val="001C5997"/>
    <w:rsid w:val="001C7A42"/>
    <w:rsid w:val="001D703B"/>
    <w:rsid w:val="001F22F8"/>
    <w:rsid w:val="001F6967"/>
    <w:rsid w:val="00220707"/>
    <w:rsid w:val="0025013E"/>
    <w:rsid w:val="00265D1D"/>
    <w:rsid w:val="00267A8C"/>
    <w:rsid w:val="00267DF6"/>
    <w:rsid w:val="002760F3"/>
    <w:rsid w:val="002906A7"/>
    <w:rsid w:val="00293C09"/>
    <w:rsid w:val="002A2A44"/>
    <w:rsid w:val="002A5B2A"/>
    <w:rsid w:val="002A5CAF"/>
    <w:rsid w:val="002C5276"/>
    <w:rsid w:val="002D320C"/>
    <w:rsid w:val="002D46B5"/>
    <w:rsid w:val="002D5AEF"/>
    <w:rsid w:val="002D6EF4"/>
    <w:rsid w:val="002F0522"/>
    <w:rsid w:val="002F0912"/>
    <w:rsid w:val="002F2B04"/>
    <w:rsid w:val="003051C1"/>
    <w:rsid w:val="00307CFA"/>
    <w:rsid w:val="0031059A"/>
    <w:rsid w:val="00320BDF"/>
    <w:rsid w:val="003255BE"/>
    <w:rsid w:val="00325A71"/>
    <w:rsid w:val="003434AA"/>
    <w:rsid w:val="00351704"/>
    <w:rsid w:val="003721B1"/>
    <w:rsid w:val="00382512"/>
    <w:rsid w:val="00384C4B"/>
    <w:rsid w:val="0038594C"/>
    <w:rsid w:val="003A6573"/>
    <w:rsid w:val="003B2781"/>
    <w:rsid w:val="003C4BA9"/>
    <w:rsid w:val="003C5E31"/>
    <w:rsid w:val="003E34C7"/>
    <w:rsid w:val="003F7732"/>
    <w:rsid w:val="00403725"/>
    <w:rsid w:val="0042415B"/>
    <w:rsid w:val="00431412"/>
    <w:rsid w:val="00431F45"/>
    <w:rsid w:val="00436530"/>
    <w:rsid w:val="00450437"/>
    <w:rsid w:val="004C03F1"/>
    <w:rsid w:val="004E4B63"/>
    <w:rsid w:val="004F14EC"/>
    <w:rsid w:val="004F2B83"/>
    <w:rsid w:val="0050497F"/>
    <w:rsid w:val="0051178A"/>
    <w:rsid w:val="005142FD"/>
    <w:rsid w:val="00515116"/>
    <w:rsid w:val="00515890"/>
    <w:rsid w:val="00524796"/>
    <w:rsid w:val="00532858"/>
    <w:rsid w:val="00554385"/>
    <w:rsid w:val="0055711E"/>
    <w:rsid w:val="005572BB"/>
    <w:rsid w:val="00562255"/>
    <w:rsid w:val="0057378B"/>
    <w:rsid w:val="005863CB"/>
    <w:rsid w:val="00593A6C"/>
    <w:rsid w:val="005A1067"/>
    <w:rsid w:val="005A1E28"/>
    <w:rsid w:val="005B11A0"/>
    <w:rsid w:val="005C2F44"/>
    <w:rsid w:val="005C3615"/>
    <w:rsid w:val="005D1243"/>
    <w:rsid w:val="005D2530"/>
    <w:rsid w:val="005F2C58"/>
    <w:rsid w:val="006024B1"/>
    <w:rsid w:val="00612C07"/>
    <w:rsid w:val="006273CC"/>
    <w:rsid w:val="00646245"/>
    <w:rsid w:val="00656BE3"/>
    <w:rsid w:val="00664A05"/>
    <w:rsid w:val="00682EBD"/>
    <w:rsid w:val="00685B1E"/>
    <w:rsid w:val="006A675D"/>
    <w:rsid w:val="006B542A"/>
    <w:rsid w:val="006D48C8"/>
    <w:rsid w:val="006F3384"/>
    <w:rsid w:val="006F498B"/>
    <w:rsid w:val="00703370"/>
    <w:rsid w:val="007054EF"/>
    <w:rsid w:val="0073421E"/>
    <w:rsid w:val="00746D5B"/>
    <w:rsid w:val="00754F07"/>
    <w:rsid w:val="00766D02"/>
    <w:rsid w:val="00796566"/>
    <w:rsid w:val="007A2218"/>
    <w:rsid w:val="007B469E"/>
    <w:rsid w:val="007D6739"/>
    <w:rsid w:val="007F014A"/>
    <w:rsid w:val="0084276A"/>
    <w:rsid w:val="00854219"/>
    <w:rsid w:val="00866C22"/>
    <w:rsid w:val="00876368"/>
    <w:rsid w:val="00877FCF"/>
    <w:rsid w:val="00894CA9"/>
    <w:rsid w:val="008C4B1F"/>
    <w:rsid w:val="008D691C"/>
    <w:rsid w:val="008E7D24"/>
    <w:rsid w:val="00923BFC"/>
    <w:rsid w:val="00937B24"/>
    <w:rsid w:val="00982988"/>
    <w:rsid w:val="0099043D"/>
    <w:rsid w:val="009A3076"/>
    <w:rsid w:val="009C1B85"/>
    <w:rsid w:val="009E333B"/>
    <w:rsid w:val="009F511C"/>
    <w:rsid w:val="00A02191"/>
    <w:rsid w:val="00A207B8"/>
    <w:rsid w:val="00A71F4E"/>
    <w:rsid w:val="00A854E1"/>
    <w:rsid w:val="00A905CE"/>
    <w:rsid w:val="00A9607B"/>
    <w:rsid w:val="00AB6D3B"/>
    <w:rsid w:val="00AD5218"/>
    <w:rsid w:val="00AE10CF"/>
    <w:rsid w:val="00AF5067"/>
    <w:rsid w:val="00B06CE8"/>
    <w:rsid w:val="00B17EB6"/>
    <w:rsid w:val="00B41DD2"/>
    <w:rsid w:val="00B503BE"/>
    <w:rsid w:val="00B54E2E"/>
    <w:rsid w:val="00B625E2"/>
    <w:rsid w:val="00BA52C9"/>
    <w:rsid w:val="00BE2A00"/>
    <w:rsid w:val="00C04240"/>
    <w:rsid w:val="00C05854"/>
    <w:rsid w:val="00C458F4"/>
    <w:rsid w:val="00C45987"/>
    <w:rsid w:val="00C57770"/>
    <w:rsid w:val="00C61A70"/>
    <w:rsid w:val="00C65653"/>
    <w:rsid w:val="00C66C76"/>
    <w:rsid w:val="00C706CF"/>
    <w:rsid w:val="00C75998"/>
    <w:rsid w:val="00C84C5A"/>
    <w:rsid w:val="00CA0227"/>
    <w:rsid w:val="00CB2D99"/>
    <w:rsid w:val="00CE4F51"/>
    <w:rsid w:val="00CF1B81"/>
    <w:rsid w:val="00D101DD"/>
    <w:rsid w:val="00D14F28"/>
    <w:rsid w:val="00D421BF"/>
    <w:rsid w:val="00D63009"/>
    <w:rsid w:val="00D878AD"/>
    <w:rsid w:val="00D87BCF"/>
    <w:rsid w:val="00D87F1C"/>
    <w:rsid w:val="00D91CB9"/>
    <w:rsid w:val="00D95C6D"/>
    <w:rsid w:val="00DE7692"/>
    <w:rsid w:val="00DF567D"/>
    <w:rsid w:val="00DF7DA9"/>
    <w:rsid w:val="00E05FC7"/>
    <w:rsid w:val="00E32BE8"/>
    <w:rsid w:val="00E37723"/>
    <w:rsid w:val="00E475FE"/>
    <w:rsid w:val="00E72CBC"/>
    <w:rsid w:val="00EA2C92"/>
    <w:rsid w:val="00EC0828"/>
    <w:rsid w:val="00EC7CDF"/>
    <w:rsid w:val="00ED217D"/>
    <w:rsid w:val="00ED6680"/>
    <w:rsid w:val="00EE5BA4"/>
    <w:rsid w:val="00EE64D6"/>
    <w:rsid w:val="00EF0403"/>
    <w:rsid w:val="00F10098"/>
    <w:rsid w:val="00F10DC6"/>
    <w:rsid w:val="00F15DBB"/>
    <w:rsid w:val="00F248C3"/>
    <w:rsid w:val="00F47472"/>
    <w:rsid w:val="00F55CD3"/>
    <w:rsid w:val="00F56FED"/>
    <w:rsid w:val="00F96CC9"/>
    <w:rsid w:val="00FA238F"/>
    <w:rsid w:val="00FA4E38"/>
    <w:rsid w:val="00FB5CCC"/>
    <w:rsid w:val="00FC4ABF"/>
    <w:rsid w:val="00FD1C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>
      <o:colormru v:ext="edit" colors="#93f,blue,#00c,lim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403725"/>
  </w:style>
  <w:style w:type="paragraph" w:styleId="1">
    <w:name w:val="heading 1"/>
    <w:basedOn w:val="a"/>
    <w:next w:val="a"/>
    <w:qFormat/>
    <w:rsid w:val="00403725"/>
    <w:pPr>
      <w:keepNext/>
      <w:jc w:val="center"/>
      <w:outlineLvl w:val="0"/>
    </w:pPr>
    <w:rPr>
      <w:b/>
      <w:sz w:val="28"/>
    </w:rPr>
  </w:style>
  <w:style w:type="paragraph" w:styleId="2">
    <w:name w:val="heading 2"/>
    <w:basedOn w:val="a"/>
    <w:next w:val="a"/>
    <w:qFormat/>
    <w:rsid w:val="00403725"/>
    <w:pPr>
      <w:keepNext/>
      <w:outlineLvl w:val="1"/>
    </w:pPr>
    <w:rPr>
      <w:sz w:val="28"/>
    </w:rPr>
  </w:style>
  <w:style w:type="paragraph" w:styleId="3">
    <w:name w:val="heading 3"/>
    <w:basedOn w:val="a"/>
    <w:next w:val="a"/>
    <w:qFormat/>
    <w:rsid w:val="00403725"/>
    <w:pPr>
      <w:keepNext/>
      <w:outlineLvl w:val="2"/>
    </w:pPr>
    <w:rPr>
      <w:b/>
      <w:bCs/>
      <w:sz w:val="28"/>
      <w:szCs w:val="24"/>
    </w:rPr>
  </w:style>
  <w:style w:type="paragraph" w:styleId="4">
    <w:name w:val="heading 4"/>
    <w:basedOn w:val="a"/>
    <w:next w:val="a"/>
    <w:qFormat/>
    <w:rsid w:val="00403725"/>
    <w:pPr>
      <w:keepNext/>
      <w:jc w:val="center"/>
      <w:outlineLvl w:val="3"/>
    </w:pPr>
    <w:rPr>
      <w:b/>
      <w:spacing w:val="20"/>
      <w:sz w:val="24"/>
    </w:rPr>
  </w:style>
  <w:style w:type="paragraph" w:styleId="5">
    <w:name w:val="heading 5"/>
    <w:basedOn w:val="a"/>
    <w:next w:val="a"/>
    <w:qFormat/>
    <w:rsid w:val="00403725"/>
    <w:pPr>
      <w:keepNext/>
      <w:jc w:val="center"/>
      <w:outlineLvl w:val="4"/>
    </w:pPr>
    <w:rPr>
      <w:sz w:val="24"/>
    </w:rPr>
  </w:style>
  <w:style w:type="paragraph" w:styleId="6">
    <w:name w:val="heading 6"/>
    <w:basedOn w:val="a"/>
    <w:next w:val="a"/>
    <w:qFormat/>
    <w:rsid w:val="00403725"/>
    <w:pPr>
      <w:keepNext/>
      <w:tabs>
        <w:tab w:val="left" w:pos="9639"/>
      </w:tabs>
      <w:ind w:left="10348"/>
      <w:jc w:val="center"/>
      <w:outlineLvl w:val="5"/>
    </w:pPr>
    <w:rPr>
      <w:b/>
      <w:spacing w:val="20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0">
    <w:name w:val="Обычный1"/>
    <w:rsid w:val="00403725"/>
    <w:rPr>
      <w:sz w:val="24"/>
    </w:rPr>
  </w:style>
  <w:style w:type="paragraph" w:styleId="a3">
    <w:name w:val="Title"/>
    <w:basedOn w:val="a"/>
    <w:qFormat/>
    <w:rsid w:val="00403725"/>
    <w:pPr>
      <w:jc w:val="center"/>
    </w:pPr>
    <w:rPr>
      <w:b/>
      <w:sz w:val="28"/>
    </w:rPr>
  </w:style>
  <w:style w:type="paragraph" w:customStyle="1" w:styleId="a4">
    <w:name w:val="мар."/>
    <w:basedOn w:val="a"/>
    <w:autoRedefine/>
    <w:rsid w:val="00403725"/>
    <w:pPr>
      <w:tabs>
        <w:tab w:val="num" w:pos="360"/>
      </w:tabs>
      <w:ind w:left="360" w:hanging="360"/>
      <w:jc w:val="both"/>
    </w:pPr>
    <w:rPr>
      <w:rFonts w:ascii="Arial" w:hAnsi="Arial"/>
    </w:rPr>
  </w:style>
  <w:style w:type="paragraph" w:styleId="a5">
    <w:name w:val="Plain Text"/>
    <w:basedOn w:val="a"/>
    <w:rsid w:val="00403725"/>
    <w:rPr>
      <w:rFonts w:ascii="Courier New" w:hAnsi="Courier New"/>
    </w:rPr>
  </w:style>
  <w:style w:type="paragraph" w:styleId="a6">
    <w:name w:val="Subtitle"/>
    <w:basedOn w:val="a"/>
    <w:qFormat/>
    <w:rsid w:val="00403725"/>
    <w:pPr>
      <w:jc w:val="center"/>
    </w:pPr>
    <w:rPr>
      <w:caps/>
      <w:sz w:val="24"/>
    </w:rPr>
  </w:style>
  <w:style w:type="paragraph" w:customStyle="1" w:styleId="11">
    <w:name w:val="Обычный1"/>
    <w:basedOn w:val="a"/>
    <w:autoRedefine/>
    <w:rsid w:val="00403725"/>
    <w:pPr>
      <w:ind w:firstLine="567"/>
      <w:jc w:val="both"/>
    </w:pPr>
    <w:rPr>
      <w:rFonts w:ascii="Arial" w:hAnsi="Arial"/>
      <w:snapToGrid w:val="0"/>
    </w:rPr>
  </w:style>
  <w:style w:type="paragraph" w:styleId="a7">
    <w:name w:val="Body Text"/>
    <w:basedOn w:val="a"/>
    <w:rsid w:val="00403725"/>
    <w:rPr>
      <w:b/>
      <w:bCs/>
      <w:sz w:val="28"/>
      <w:szCs w:val="24"/>
    </w:rPr>
  </w:style>
  <w:style w:type="table" w:styleId="a8">
    <w:name w:val="Table Grid"/>
    <w:basedOn w:val="a1"/>
    <w:rsid w:val="004C03F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onsPlusNonformat">
    <w:name w:val="ConsPlusNonformat"/>
    <w:rsid w:val="004F2B83"/>
    <w:pPr>
      <w:widowControl w:val="0"/>
      <w:autoSpaceDE w:val="0"/>
      <w:autoSpaceDN w:val="0"/>
    </w:pPr>
    <w:rPr>
      <w:rFonts w:ascii="Courier New" w:hAnsi="Courier New" w:cs="Courier New"/>
    </w:rPr>
  </w:style>
  <w:style w:type="paragraph" w:styleId="a9">
    <w:name w:val="Balloon Text"/>
    <w:basedOn w:val="a"/>
    <w:link w:val="aa"/>
    <w:rsid w:val="00EE5BA4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rsid w:val="00EE5BA4"/>
    <w:rPr>
      <w:rFonts w:ascii="Tahoma" w:hAnsi="Tahoma" w:cs="Tahoma"/>
      <w:sz w:val="16"/>
      <w:szCs w:val="16"/>
    </w:rPr>
  </w:style>
  <w:style w:type="paragraph" w:styleId="ab">
    <w:name w:val="header"/>
    <w:basedOn w:val="a"/>
    <w:link w:val="ac"/>
    <w:uiPriority w:val="99"/>
    <w:rsid w:val="00142CF6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basedOn w:val="a0"/>
    <w:link w:val="ab"/>
    <w:uiPriority w:val="99"/>
    <w:rsid w:val="00142CF6"/>
  </w:style>
  <w:style w:type="paragraph" w:styleId="ad">
    <w:name w:val="footer"/>
    <w:basedOn w:val="a"/>
    <w:link w:val="ae"/>
    <w:uiPriority w:val="99"/>
    <w:rsid w:val="00142CF6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basedOn w:val="a0"/>
    <w:link w:val="ad"/>
    <w:uiPriority w:val="99"/>
    <w:rsid w:val="00142CF6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403725"/>
  </w:style>
  <w:style w:type="paragraph" w:styleId="1">
    <w:name w:val="heading 1"/>
    <w:basedOn w:val="a"/>
    <w:next w:val="a"/>
    <w:qFormat/>
    <w:rsid w:val="00403725"/>
    <w:pPr>
      <w:keepNext/>
      <w:jc w:val="center"/>
      <w:outlineLvl w:val="0"/>
    </w:pPr>
    <w:rPr>
      <w:b/>
      <w:sz w:val="28"/>
    </w:rPr>
  </w:style>
  <w:style w:type="paragraph" w:styleId="2">
    <w:name w:val="heading 2"/>
    <w:basedOn w:val="a"/>
    <w:next w:val="a"/>
    <w:qFormat/>
    <w:rsid w:val="00403725"/>
    <w:pPr>
      <w:keepNext/>
      <w:outlineLvl w:val="1"/>
    </w:pPr>
    <w:rPr>
      <w:sz w:val="28"/>
    </w:rPr>
  </w:style>
  <w:style w:type="paragraph" w:styleId="3">
    <w:name w:val="heading 3"/>
    <w:basedOn w:val="a"/>
    <w:next w:val="a"/>
    <w:qFormat/>
    <w:rsid w:val="00403725"/>
    <w:pPr>
      <w:keepNext/>
      <w:outlineLvl w:val="2"/>
    </w:pPr>
    <w:rPr>
      <w:b/>
      <w:bCs/>
      <w:sz w:val="28"/>
      <w:szCs w:val="24"/>
    </w:rPr>
  </w:style>
  <w:style w:type="paragraph" w:styleId="4">
    <w:name w:val="heading 4"/>
    <w:basedOn w:val="a"/>
    <w:next w:val="a"/>
    <w:qFormat/>
    <w:rsid w:val="00403725"/>
    <w:pPr>
      <w:keepNext/>
      <w:jc w:val="center"/>
      <w:outlineLvl w:val="3"/>
    </w:pPr>
    <w:rPr>
      <w:b/>
      <w:spacing w:val="20"/>
      <w:sz w:val="24"/>
    </w:rPr>
  </w:style>
  <w:style w:type="paragraph" w:styleId="5">
    <w:name w:val="heading 5"/>
    <w:basedOn w:val="a"/>
    <w:next w:val="a"/>
    <w:qFormat/>
    <w:rsid w:val="00403725"/>
    <w:pPr>
      <w:keepNext/>
      <w:jc w:val="center"/>
      <w:outlineLvl w:val="4"/>
    </w:pPr>
    <w:rPr>
      <w:sz w:val="24"/>
    </w:rPr>
  </w:style>
  <w:style w:type="paragraph" w:styleId="6">
    <w:name w:val="heading 6"/>
    <w:basedOn w:val="a"/>
    <w:next w:val="a"/>
    <w:qFormat/>
    <w:rsid w:val="00403725"/>
    <w:pPr>
      <w:keepNext/>
      <w:tabs>
        <w:tab w:val="left" w:pos="9639"/>
      </w:tabs>
      <w:ind w:left="10348"/>
      <w:jc w:val="center"/>
      <w:outlineLvl w:val="5"/>
    </w:pPr>
    <w:rPr>
      <w:b/>
      <w:spacing w:val="20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0">
    <w:name w:val="Обычный1"/>
    <w:rsid w:val="00403725"/>
    <w:rPr>
      <w:sz w:val="24"/>
    </w:rPr>
  </w:style>
  <w:style w:type="paragraph" w:styleId="a3">
    <w:name w:val="Title"/>
    <w:basedOn w:val="a"/>
    <w:qFormat/>
    <w:rsid w:val="00403725"/>
    <w:pPr>
      <w:jc w:val="center"/>
    </w:pPr>
    <w:rPr>
      <w:b/>
      <w:sz w:val="28"/>
    </w:rPr>
  </w:style>
  <w:style w:type="paragraph" w:customStyle="1" w:styleId="a4">
    <w:name w:val="мар."/>
    <w:basedOn w:val="a"/>
    <w:autoRedefine/>
    <w:rsid w:val="00403725"/>
    <w:pPr>
      <w:tabs>
        <w:tab w:val="num" w:pos="360"/>
      </w:tabs>
      <w:ind w:left="360" w:hanging="360"/>
      <w:jc w:val="both"/>
    </w:pPr>
    <w:rPr>
      <w:rFonts w:ascii="Arial" w:hAnsi="Arial"/>
    </w:rPr>
  </w:style>
  <w:style w:type="paragraph" w:styleId="a5">
    <w:name w:val="Plain Text"/>
    <w:basedOn w:val="a"/>
    <w:rsid w:val="00403725"/>
    <w:rPr>
      <w:rFonts w:ascii="Courier New" w:hAnsi="Courier New"/>
    </w:rPr>
  </w:style>
  <w:style w:type="paragraph" w:styleId="a6">
    <w:name w:val="Subtitle"/>
    <w:basedOn w:val="a"/>
    <w:qFormat/>
    <w:rsid w:val="00403725"/>
    <w:pPr>
      <w:jc w:val="center"/>
    </w:pPr>
    <w:rPr>
      <w:caps/>
      <w:sz w:val="24"/>
    </w:rPr>
  </w:style>
  <w:style w:type="paragraph" w:customStyle="1" w:styleId="11">
    <w:name w:val="Обычный1"/>
    <w:basedOn w:val="a"/>
    <w:autoRedefine/>
    <w:rsid w:val="00403725"/>
    <w:pPr>
      <w:ind w:firstLine="567"/>
      <w:jc w:val="both"/>
    </w:pPr>
    <w:rPr>
      <w:rFonts w:ascii="Arial" w:hAnsi="Arial"/>
      <w:snapToGrid w:val="0"/>
    </w:rPr>
  </w:style>
  <w:style w:type="paragraph" w:styleId="a7">
    <w:name w:val="Body Text"/>
    <w:basedOn w:val="a"/>
    <w:rsid w:val="00403725"/>
    <w:rPr>
      <w:b/>
      <w:bCs/>
      <w:sz w:val="28"/>
      <w:szCs w:val="24"/>
    </w:rPr>
  </w:style>
  <w:style w:type="table" w:styleId="a8">
    <w:name w:val="Table Grid"/>
    <w:basedOn w:val="a1"/>
    <w:rsid w:val="004C03F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onsPlusNonformat">
    <w:name w:val="ConsPlusNonformat"/>
    <w:rsid w:val="004F2B83"/>
    <w:pPr>
      <w:widowControl w:val="0"/>
      <w:autoSpaceDE w:val="0"/>
      <w:autoSpaceDN w:val="0"/>
    </w:pPr>
    <w:rPr>
      <w:rFonts w:ascii="Courier New" w:hAnsi="Courier New" w:cs="Courier New"/>
    </w:rPr>
  </w:style>
  <w:style w:type="paragraph" w:styleId="a9">
    <w:name w:val="Balloon Text"/>
    <w:basedOn w:val="a"/>
    <w:link w:val="aa"/>
    <w:rsid w:val="00EE5BA4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rsid w:val="00EE5BA4"/>
    <w:rPr>
      <w:rFonts w:ascii="Tahoma" w:hAnsi="Tahoma" w:cs="Tahoma"/>
      <w:sz w:val="16"/>
      <w:szCs w:val="16"/>
    </w:rPr>
  </w:style>
  <w:style w:type="paragraph" w:styleId="ab">
    <w:name w:val="header"/>
    <w:basedOn w:val="a"/>
    <w:link w:val="ac"/>
    <w:uiPriority w:val="99"/>
    <w:rsid w:val="00142CF6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basedOn w:val="a0"/>
    <w:link w:val="ab"/>
    <w:uiPriority w:val="99"/>
    <w:rsid w:val="00142CF6"/>
  </w:style>
  <w:style w:type="paragraph" w:styleId="ad">
    <w:name w:val="footer"/>
    <w:basedOn w:val="a"/>
    <w:link w:val="ae"/>
    <w:uiPriority w:val="99"/>
    <w:rsid w:val="00142CF6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basedOn w:val="a0"/>
    <w:link w:val="ad"/>
    <w:uiPriority w:val="99"/>
    <w:rsid w:val="00142CF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09496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oter" Target="footer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Program%20Files%20(x86)\Panorama\Panorama11\GEODESY.DOT\Scheme.dot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Scheme</Template>
  <TotalTime>34</TotalTime>
  <Pages>12</Pages>
  <Words>1048</Words>
  <Characters>7888</Characters>
  <Application>Microsoft Office Word</Application>
  <DocSecurity>0</DocSecurity>
  <Lines>525</Lines>
  <Paragraphs>139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ООО «Геосервис-плюс»</vt:lpstr>
    </vt:vector>
  </TitlesOfParts>
  <Company>43651</Company>
  <LinksUpToDate>false</LinksUpToDate>
  <CharactersWithSpaces>8797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ООО «Геосервис-плюс»</dc:title>
  <dc:creator>KADASTR IRK</dc:creator>
  <cp:lastModifiedBy>Соколова Надежда Николаевна</cp:lastModifiedBy>
  <cp:revision>4</cp:revision>
  <cp:lastPrinted>2021-10-20T01:41:00Z</cp:lastPrinted>
  <dcterms:created xsi:type="dcterms:W3CDTF">2021-10-14T08:15:00Z</dcterms:created>
  <dcterms:modified xsi:type="dcterms:W3CDTF">2021-10-20T01:55:00Z</dcterms:modified>
</cp:coreProperties>
</file>